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811" w:rsidRPr="00407641" w:rsidRDefault="009B0811" w:rsidP="008D6007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38674D" w:rsidRPr="00407641" w:rsidRDefault="0038674D" w:rsidP="008D6007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EA3703" w:rsidRPr="00407641" w:rsidRDefault="00EA3703" w:rsidP="00EA3703">
      <w:pPr>
        <w:pStyle w:val="Corpodetex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07641">
        <w:rPr>
          <w:rFonts w:asciiTheme="minorHAnsi" w:hAnsiTheme="minorHAnsi" w:cstheme="minorHAnsi"/>
          <w:b/>
          <w:sz w:val="24"/>
          <w:szCs w:val="24"/>
        </w:rPr>
        <w:t xml:space="preserve">TERMO DE COMPROMISSO DO </w:t>
      </w:r>
      <w:r w:rsidR="001B4A57" w:rsidRPr="00407641">
        <w:rPr>
          <w:rFonts w:asciiTheme="minorHAnsi" w:hAnsiTheme="minorHAnsi" w:cstheme="minorHAnsi"/>
          <w:b/>
          <w:sz w:val="24"/>
          <w:szCs w:val="24"/>
        </w:rPr>
        <w:t>ALUNO</w:t>
      </w:r>
      <w:r w:rsidRPr="00407641">
        <w:rPr>
          <w:rFonts w:asciiTheme="minorHAnsi" w:hAnsiTheme="minorHAnsi" w:cstheme="minorHAnsi"/>
          <w:b/>
          <w:sz w:val="24"/>
          <w:szCs w:val="24"/>
        </w:rPr>
        <w:t xml:space="preserve"> VOLUNTÁRIO</w:t>
      </w:r>
    </w:p>
    <w:p w:rsidR="00EA3703" w:rsidRPr="00407641" w:rsidRDefault="00EA3703" w:rsidP="00EA3703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EA3703" w:rsidRPr="00407641" w:rsidRDefault="00EA3703" w:rsidP="00EA3703">
      <w:pPr>
        <w:tabs>
          <w:tab w:val="left" w:pos="6440"/>
        </w:tabs>
        <w:rPr>
          <w:rFonts w:asciiTheme="minorHAnsi" w:hAnsiTheme="minorHAnsi" w:cstheme="minorHAnsi"/>
          <w:b/>
          <w:sz w:val="24"/>
          <w:szCs w:val="24"/>
        </w:rPr>
      </w:pPr>
      <w:r w:rsidRPr="00407641">
        <w:rPr>
          <w:rFonts w:asciiTheme="minorHAnsi" w:hAnsiTheme="minorHAnsi" w:cstheme="minorHAnsi"/>
          <w:b/>
          <w:sz w:val="24"/>
          <w:szCs w:val="24"/>
        </w:rPr>
        <w:tab/>
      </w:r>
    </w:p>
    <w:p w:rsidR="00040446" w:rsidRPr="00407641" w:rsidRDefault="00EA3703" w:rsidP="001B4A57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07641">
        <w:rPr>
          <w:rFonts w:asciiTheme="minorHAnsi" w:hAnsiTheme="minorHAnsi" w:cstheme="minorHAnsi"/>
          <w:b/>
          <w:sz w:val="24"/>
          <w:szCs w:val="24"/>
        </w:rPr>
        <w:t xml:space="preserve">           </w:t>
      </w:r>
      <w:r w:rsidR="001B4A57" w:rsidRPr="00407641">
        <w:rPr>
          <w:rFonts w:asciiTheme="minorHAnsi" w:hAnsiTheme="minorHAnsi" w:cstheme="minorHAnsi"/>
          <w:sz w:val="24"/>
          <w:szCs w:val="24"/>
        </w:rPr>
        <w:t>Eu,</w:t>
      </w:r>
      <w:r w:rsidR="001B4A57" w:rsidRPr="00407641">
        <w:rPr>
          <w:rStyle w:val="GetulioCP02"/>
          <w:rFonts w:cstheme="minorHAnsi"/>
          <w:szCs w:val="24"/>
        </w:rPr>
        <w:t xml:space="preserve"> </w:t>
      </w:r>
      <w:sdt>
        <w:sdtPr>
          <w:rPr>
            <w:rStyle w:val="GetulioCP02"/>
            <w:rFonts w:cstheme="minorHAnsi"/>
            <w:szCs w:val="24"/>
          </w:rPr>
          <w:id w:val="10961341"/>
          <w:placeholder>
            <w:docPart w:val="66C694B0120A43CAA3E1AE40F3503CEA"/>
          </w:placeholder>
          <w:showingPlcHdr/>
        </w:sdtPr>
        <w:sdtEndPr>
          <w:rPr>
            <w:rStyle w:val="Fontepargpadro"/>
            <w:rFonts w:ascii="Times New Roman" w:hAnsi="Times New Roman"/>
            <w:b w:val="0"/>
            <w:sz w:val="20"/>
          </w:rPr>
        </w:sdtEndPr>
        <w:sdtContent>
          <w:r w:rsidR="001B4A57" w:rsidRPr="00407641">
            <w:rPr>
              <w:rStyle w:val="TextodoEspaoReservado"/>
              <w:rFonts w:asciiTheme="minorHAnsi" w:hAnsiTheme="minorHAnsi" w:cstheme="minorHAnsi"/>
              <w:sz w:val="24"/>
              <w:szCs w:val="24"/>
            </w:rPr>
            <w:t xml:space="preserve">Nome completo. </w:t>
          </w:r>
        </w:sdtContent>
      </w:sdt>
      <w:r w:rsidR="001B4A57" w:rsidRPr="00407641">
        <w:rPr>
          <w:rFonts w:asciiTheme="minorHAnsi" w:hAnsiTheme="minorHAnsi" w:cstheme="minorHAnsi"/>
          <w:sz w:val="24"/>
          <w:szCs w:val="24"/>
        </w:rPr>
        <w:t xml:space="preserve"> aluno (a) do Curso de </w:t>
      </w:r>
      <w:sdt>
        <w:sdtPr>
          <w:rPr>
            <w:rStyle w:val="GetulioCP02"/>
            <w:rFonts w:cstheme="minorHAnsi"/>
            <w:szCs w:val="24"/>
          </w:rPr>
          <w:id w:val="10961343"/>
          <w:placeholder>
            <w:docPart w:val="719D1477E5734C208BDB648600F3FB24"/>
          </w:placeholder>
          <w:showingPlcHdr/>
        </w:sdtPr>
        <w:sdtEndPr>
          <w:rPr>
            <w:rStyle w:val="Fontepargpadro"/>
            <w:rFonts w:ascii="Times New Roman" w:hAnsi="Times New Roman"/>
            <w:b w:val="0"/>
            <w:sz w:val="20"/>
          </w:rPr>
        </w:sdtEndPr>
        <w:sdtContent>
          <w:r w:rsidR="001B4A57" w:rsidRPr="00407641">
            <w:rPr>
              <w:rStyle w:val="TextodoEspaoReservado"/>
              <w:rFonts w:asciiTheme="minorHAnsi" w:hAnsiTheme="minorHAnsi" w:cstheme="minorHAnsi"/>
              <w:sz w:val="24"/>
              <w:szCs w:val="24"/>
            </w:rPr>
            <w:t xml:space="preserve">curso. </w:t>
          </w:r>
        </w:sdtContent>
      </w:sdt>
      <w:r w:rsidR="001B4A57" w:rsidRPr="00407641">
        <w:rPr>
          <w:rFonts w:asciiTheme="minorHAnsi" w:hAnsiTheme="minorHAnsi" w:cstheme="minorHAnsi"/>
          <w:sz w:val="24"/>
          <w:szCs w:val="24"/>
        </w:rPr>
        <w:t xml:space="preserve"> código </w:t>
      </w:r>
      <w:sdt>
        <w:sdtPr>
          <w:rPr>
            <w:rStyle w:val="GetulioCP02"/>
            <w:rFonts w:cstheme="minorHAnsi"/>
            <w:szCs w:val="24"/>
          </w:rPr>
          <w:id w:val="10961342"/>
          <w:placeholder>
            <w:docPart w:val="BC2669662CB3469D9C918B6CF27AD12E"/>
          </w:placeholder>
          <w:showingPlcHdr/>
        </w:sdtPr>
        <w:sdtEndPr>
          <w:rPr>
            <w:rStyle w:val="Fontepargpadro"/>
            <w:rFonts w:ascii="Times New Roman" w:hAnsi="Times New Roman"/>
            <w:b w:val="0"/>
            <w:sz w:val="20"/>
          </w:rPr>
        </w:sdtEndPr>
        <w:sdtContent>
          <w:r w:rsidR="001B4A57" w:rsidRPr="00407641">
            <w:rPr>
              <w:rStyle w:val="TextodoEspaoReservado"/>
              <w:rFonts w:asciiTheme="minorHAnsi" w:hAnsiTheme="minorHAnsi" w:cstheme="minorHAnsi"/>
              <w:sz w:val="24"/>
              <w:szCs w:val="24"/>
            </w:rPr>
            <w:t xml:space="preserve">código. </w:t>
          </w:r>
        </w:sdtContent>
      </w:sdt>
      <w:r w:rsidR="001B4A57" w:rsidRPr="00407641">
        <w:rPr>
          <w:rFonts w:asciiTheme="minorHAnsi" w:hAnsiTheme="minorHAnsi" w:cstheme="minorHAnsi"/>
          <w:sz w:val="24"/>
          <w:szCs w:val="24"/>
        </w:rPr>
        <w:t xml:space="preserve"> comprometo-me a cumprir as determinações contidas </w:t>
      </w:r>
      <w:r w:rsidR="00930A3E">
        <w:rPr>
          <w:rFonts w:asciiTheme="minorHAnsi" w:hAnsiTheme="minorHAnsi" w:cstheme="minorHAnsi"/>
          <w:sz w:val="24"/>
          <w:szCs w:val="24"/>
        </w:rPr>
        <w:t>no Edital</w:t>
      </w:r>
      <w:bookmarkStart w:id="0" w:name="_GoBack"/>
      <w:bookmarkEnd w:id="0"/>
      <w:r w:rsidR="001B4A57" w:rsidRPr="00407641">
        <w:rPr>
          <w:rFonts w:asciiTheme="minorHAnsi" w:hAnsiTheme="minorHAnsi" w:cstheme="minorHAnsi"/>
          <w:sz w:val="24"/>
          <w:szCs w:val="24"/>
        </w:rPr>
        <w:t xml:space="preserve"> do </w:t>
      </w:r>
      <w:r w:rsidR="00CD62A3" w:rsidRPr="00407641">
        <w:rPr>
          <w:rFonts w:asciiTheme="minorHAnsi" w:hAnsiTheme="minorHAnsi" w:cstheme="minorHAnsi"/>
          <w:sz w:val="24"/>
          <w:szCs w:val="24"/>
        </w:rPr>
        <w:t xml:space="preserve">Programa Institucional de Bolsas </w:t>
      </w:r>
      <w:r w:rsidR="009C2C53" w:rsidRPr="00407641">
        <w:rPr>
          <w:rFonts w:asciiTheme="minorHAnsi" w:hAnsiTheme="minorHAnsi" w:cstheme="minorHAnsi"/>
          <w:sz w:val="24"/>
          <w:szCs w:val="24"/>
        </w:rPr>
        <w:t>de Iniciação em Desenvolvimento Tecnológico e Inovação</w:t>
      </w:r>
      <w:r w:rsidR="00CD62A3" w:rsidRPr="00407641">
        <w:rPr>
          <w:rFonts w:asciiTheme="minorHAnsi" w:hAnsiTheme="minorHAnsi" w:cstheme="minorHAnsi"/>
          <w:sz w:val="24"/>
          <w:szCs w:val="24"/>
        </w:rPr>
        <w:t>-PIBITI</w:t>
      </w:r>
      <w:r w:rsidR="009C2C53" w:rsidRPr="00407641">
        <w:rPr>
          <w:rFonts w:asciiTheme="minorHAnsi" w:hAnsiTheme="minorHAnsi" w:cstheme="minorHAnsi"/>
          <w:sz w:val="24"/>
          <w:szCs w:val="24"/>
        </w:rPr>
        <w:t xml:space="preserve"> da UEMA</w:t>
      </w:r>
      <w:r w:rsidR="001B4A57" w:rsidRPr="00407641">
        <w:rPr>
          <w:rFonts w:asciiTheme="minorHAnsi" w:hAnsiTheme="minorHAnsi" w:cstheme="minorHAnsi"/>
          <w:sz w:val="24"/>
          <w:szCs w:val="24"/>
        </w:rPr>
        <w:t xml:space="preserve">, e </w:t>
      </w:r>
      <w:r w:rsidRPr="00407641">
        <w:rPr>
          <w:rFonts w:asciiTheme="minorHAnsi" w:hAnsiTheme="minorHAnsi" w:cstheme="minorHAnsi"/>
          <w:b/>
          <w:bCs/>
          <w:sz w:val="24"/>
          <w:szCs w:val="24"/>
        </w:rPr>
        <w:t>ACEITO</w:t>
      </w:r>
      <w:r w:rsidRPr="00407641">
        <w:rPr>
          <w:rFonts w:asciiTheme="minorHAnsi" w:hAnsiTheme="minorHAnsi" w:cstheme="minorHAnsi"/>
          <w:sz w:val="24"/>
          <w:szCs w:val="24"/>
        </w:rPr>
        <w:t xml:space="preserve"> participar como </w:t>
      </w:r>
      <w:r w:rsidR="001B4A57" w:rsidRPr="00407641">
        <w:rPr>
          <w:rFonts w:asciiTheme="minorHAnsi" w:hAnsiTheme="minorHAnsi" w:cstheme="minorHAnsi"/>
          <w:b/>
          <w:bCs/>
          <w:sz w:val="24"/>
          <w:szCs w:val="24"/>
        </w:rPr>
        <w:t>ALUNO</w:t>
      </w:r>
      <w:r w:rsidRPr="00407641">
        <w:rPr>
          <w:rFonts w:asciiTheme="minorHAnsi" w:hAnsiTheme="minorHAnsi" w:cstheme="minorHAnsi"/>
          <w:b/>
          <w:bCs/>
          <w:sz w:val="24"/>
          <w:szCs w:val="24"/>
        </w:rPr>
        <w:t xml:space="preserve"> VOLUNTÁRIO</w:t>
      </w:r>
      <w:r w:rsidR="001B4A57" w:rsidRPr="00407641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1B4A57" w:rsidRPr="00407641">
        <w:rPr>
          <w:rFonts w:asciiTheme="minorHAnsi" w:hAnsiTheme="minorHAnsi" w:cstheme="minorHAnsi"/>
          <w:bCs/>
          <w:sz w:val="24"/>
          <w:szCs w:val="24"/>
        </w:rPr>
        <w:t xml:space="preserve">do </w:t>
      </w:r>
      <w:r w:rsidR="00CD62A3" w:rsidRPr="00407641">
        <w:rPr>
          <w:rFonts w:asciiTheme="minorHAnsi" w:hAnsiTheme="minorHAnsi" w:cstheme="minorHAnsi"/>
          <w:sz w:val="24"/>
          <w:szCs w:val="24"/>
        </w:rPr>
        <w:t>PIBITI</w:t>
      </w:r>
      <w:r w:rsidRPr="00407641">
        <w:rPr>
          <w:rFonts w:asciiTheme="minorHAnsi" w:hAnsiTheme="minorHAnsi" w:cstheme="minorHAnsi"/>
          <w:sz w:val="24"/>
          <w:szCs w:val="24"/>
        </w:rPr>
        <w:t>, sem nenhum tipo de ajuda financeir</w:t>
      </w:r>
      <w:r w:rsidR="001B4A57" w:rsidRPr="00407641">
        <w:rPr>
          <w:rFonts w:asciiTheme="minorHAnsi" w:hAnsiTheme="minorHAnsi" w:cstheme="minorHAnsi"/>
          <w:sz w:val="24"/>
          <w:szCs w:val="24"/>
        </w:rPr>
        <w:t>a</w:t>
      </w:r>
      <w:r w:rsidRPr="00407641">
        <w:rPr>
          <w:rFonts w:asciiTheme="minorHAnsi" w:hAnsiTheme="minorHAnsi" w:cstheme="minorHAnsi"/>
          <w:sz w:val="24"/>
          <w:szCs w:val="24"/>
        </w:rPr>
        <w:t>.</w:t>
      </w:r>
    </w:p>
    <w:p w:rsidR="00040446" w:rsidRPr="00407641" w:rsidRDefault="00040446" w:rsidP="009D2BE6">
      <w:pPr>
        <w:pStyle w:val="Recuodecorpodetexto3"/>
        <w:spacing w:line="360" w:lineRule="auto"/>
        <w:ind w:firstLine="709"/>
        <w:rPr>
          <w:rFonts w:asciiTheme="minorHAnsi" w:hAnsiTheme="minorHAnsi" w:cstheme="minorHAnsi"/>
          <w:b/>
          <w:color w:val="auto"/>
          <w:szCs w:val="24"/>
        </w:rPr>
      </w:pPr>
    </w:p>
    <w:p w:rsidR="00040446" w:rsidRPr="00407641" w:rsidRDefault="00040446" w:rsidP="00104FB9">
      <w:pPr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07641">
        <w:rPr>
          <w:rFonts w:asciiTheme="minorHAnsi" w:hAnsiTheme="minorHAnsi" w:cstheme="minorHAnsi"/>
          <w:b/>
          <w:sz w:val="24"/>
          <w:szCs w:val="24"/>
        </w:rPr>
        <w:t xml:space="preserve">           </w:t>
      </w:r>
    </w:p>
    <w:p w:rsidR="00040446" w:rsidRPr="00407641" w:rsidRDefault="00040446" w:rsidP="008D6007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6A0A6D" w:rsidRPr="00407641" w:rsidRDefault="006A0A6D" w:rsidP="008D6007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6A0A6D" w:rsidRPr="00407641" w:rsidRDefault="006A0A6D" w:rsidP="008D6007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40446" w:rsidRPr="00407641" w:rsidRDefault="00B55A74" w:rsidP="008D6007">
      <w:pPr>
        <w:jc w:val="right"/>
        <w:rPr>
          <w:rFonts w:asciiTheme="minorHAnsi" w:hAnsiTheme="minorHAnsi" w:cstheme="minorHAnsi"/>
          <w:sz w:val="24"/>
          <w:szCs w:val="24"/>
        </w:rPr>
      </w:pPr>
      <w:r w:rsidRPr="00407641">
        <w:rPr>
          <w:rFonts w:asciiTheme="minorHAnsi" w:hAnsiTheme="minorHAnsi" w:cstheme="minorHAnsi"/>
          <w:sz w:val="24"/>
          <w:szCs w:val="24"/>
        </w:rPr>
        <w:t xml:space="preserve">Local:                 </w:t>
      </w:r>
      <w:r w:rsidR="00040446" w:rsidRPr="00407641">
        <w:rPr>
          <w:rFonts w:asciiTheme="minorHAnsi" w:hAnsiTheme="minorHAnsi" w:cstheme="minorHAnsi"/>
          <w:sz w:val="24"/>
          <w:szCs w:val="24"/>
        </w:rPr>
        <w:t xml:space="preserve">(MA), </w:t>
      </w:r>
      <w:sdt>
        <w:sdtPr>
          <w:rPr>
            <w:rStyle w:val="GetulioCP02"/>
            <w:rFonts w:cstheme="minorHAnsi"/>
            <w:szCs w:val="24"/>
          </w:rPr>
          <w:alias w:val="Dia"/>
          <w:tag w:val="Dia"/>
          <w:id w:val="10961347"/>
          <w:placeholder>
            <w:docPart w:val="07AC944F79414D5183533A847E173A56"/>
          </w:placeholder>
          <w:showingPlcHdr/>
          <w:comboBox>
            <w:listItem w:value="Escolher um item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>
          <w:rPr>
            <w:rStyle w:val="Fontepargpadro"/>
            <w:rFonts w:ascii="Times New Roman" w:hAnsi="Times New Roman"/>
            <w:b w:val="0"/>
            <w:sz w:val="20"/>
          </w:rPr>
        </w:sdtEndPr>
        <w:sdtContent>
          <w:r w:rsidR="006261AF" w:rsidRPr="00407641">
            <w:rPr>
              <w:rStyle w:val="TextodoEspaoReservado"/>
              <w:rFonts w:asciiTheme="minorHAnsi" w:hAnsiTheme="minorHAnsi" w:cstheme="minorHAnsi"/>
              <w:sz w:val="24"/>
              <w:szCs w:val="24"/>
            </w:rPr>
            <w:t>dia</w:t>
          </w:r>
          <w:r w:rsidR="006261AF" w:rsidRPr="00407641">
            <w:rPr>
              <w:rStyle w:val="TextodoEspaoReservado"/>
              <w:rFonts w:asciiTheme="minorHAnsi" w:hAnsiTheme="minorHAnsi" w:cstheme="minorHAnsi"/>
              <w:b/>
              <w:sz w:val="24"/>
              <w:szCs w:val="24"/>
            </w:rPr>
            <w:t xml:space="preserve"> </w:t>
          </w:r>
        </w:sdtContent>
      </w:sdt>
      <w:r w:rsidR="006261AF" w:rsidRPr="00407641">
        <w:rPr>
          <w:rFonts w:asciiTheme="minorHAnsi" w:hAnsiTheme="minorHAnsi" w:cstheme="minorHAnsi"/>
          <w:sz w:val="24"/>
          <w:szCs w:val="24"/>
        </w:rPr>
        <w:t xml:space="preserve">  </w:t>
      </w:r>
      <w:sdt>
        <w:sdtPr>
          <w:rPr>
            <w:rStyle w:val="Estilo1"/>
            <w:rFonts w:asciiTheme="minorHAnsi" w:hAnsiTheme="minorHAnsi" w:cstheme="minorHAnsi"/>
            <w:b w:val="0"/>
            <w:sz w:val="24"/>
            <w:szCs w:val="24"/>
          </w:rPr>
          <w:alias w:val="mês"/>
          <w:tag w:val="mês"/>
          <w:id w:val="10961348"/>
          <w:placeholder>
            <w:docPart w:val="61BA92F283A948BE886CCE3C0F62E45B"/>
          </w:placeholder>
          <w:showingPlcHdr/>
          <w:comboBox>
            <w:listItem w:value="Escolher um item."/>
            <w:listItem w:displayText="janeiro" w:value="janeiro"/>
            <w:listItem w:displayText="fevereiro" w:value="fevereiro"/>
            <w:listItem w:displayText="março" w:value="março"/>
            <w:listItem w:displayText="abril" w:value="abril"/>
            <w:listItem w:displayText="maio" w:value="maio"/>
            <w:listItem w:displayText="junho" w:value="junho"/>
            <w:listItem w:displayText="julho" w:value="julho"/>
            <w:listItem w:displayText="agosto" w:value="agosto"/>
            <w:listItem w:displayText="stembro" w:value="stembro"/>
            <w:listItem w:displayText="outubro" w:value="outubro"/>
            <w:listItem w:displayText="novembro" w:value="novembro"/>
            <w:listItem w:displayText="dezembro" w:value="dezembro"/>
          </w:comboBox>
        </w:sdtPr>
        <w:sdtEndPr>
          <w:rPr>
            <w:rStyle w:val="Fontepargpadro"/>
            <w:b/>
          </w:rPr>
        </w:sdtEndPr>
        <w:sdtContent>
          <w:r w:rsidR="006261AF" w:rsidRPr="00407641">
            <w:rPr>
              <w:rStyle w:val="TextodoEspaoReservado"/>
              <w:rFonts w:asciiTheme="minorHAnsi" w:hAnsiTheme="minorHAnsi" w:cstheme="minorHAnsi"/>
              <w:sz w:val="24"/>
              <w:szCs w:val="24"/>
            </w:rPr>
            <w:t>mês</w:t>
          </w:r>
          <w:r w:rsidR="006261AF" w:rsidRPr="00407641">
            <w:rPr>
              <w:rStyle w:val="TextodoEspaoReservado"/>
              <w:rFonts w:asciiTheme="minorHAnsi" w:hAnsiTheme="minorHAnsi" w:cstheme="minorHAnsi"/>
              <w:b/>
              <w:sz w:val="24"/>
              <w:szCs w:val="24"/>
            </w:rPr>
            <w:t xml:space="preserve"> </w:t>
          </w:r>
        </w:sdtContent>
      </w:sdt>
      <w:r w:rsidR="006261AF" w:rsidRPr="00407641">
        <w:rPr>
          <w:rFonts w:asciiTheme="minorHAnsi" w:hAnsiTheme="minorHAnsi" w:cstheme="minorHAnsi"/>
          <w:sz w:val="24"/>
          <w:szCs w:val="24"/>
        </w:rPr>
        <w:t xml:space="preserve">  </w:t>
      </w:r>
      <w:sdt>
        <w:sdtPr>
          <w:rPr>
            <w:rStyle w:val="Estilo1"/>
            <w:rFonts w:asciiTheme="minorHAnsi" w:hAnsiTheme="minorHAnsi" w:cstheme="minorHAnsi"/>
            <w:b w:val="0"/>
            <w:sz w:val="24"/>
            <w:szCs w:val="24"/>
          </w:rPr>
          <w:alias w:val="ano"/>
          <w:tag w:val="ano"/>
          <w:id w:val="10961349"/>
          <w:placeholder>
            <w:docPart w:val="A944F6305FCB4169A0AF27755F0870E4"/>
          </w:placeholder>
          <w:showingPlcHdr/>
          <w:comboBox>
            <w:listItem w:value="Escolher um item."/>
            <w:listItem w:displayText="2012" w:value="2012"/>
            <w:listItem w:displayText="2013" w:value="2013"/>
            <w:listItem w:displayText="2014" w:value="2014"/>
          </w:comboBox>
        </w:sdtPr>
        <w:sdtEndPr>
          <w:rPr>
            <w:rStyle w:val="Fontepargpadro"/>
            <w:b/>
          </w:rPr>
        </w:sdtEndPr>
        <w:sdtContent>
          <w:r w:rsidR="006261AF" w:rsidRPr="00407641">
            <w:rPr>
              <w:rStyle w:val="TextodoEspaoReservado"/>
              <w:rFonts w:asciiTheme="minorHAnsi" w:hAnsiTheme="minorHAnsi" w:cstheme="minorHAnsi"/>
              <w:sz w:val="24"/>
              <w:szCs w:val="24"/>
            </w:rPr>
            <w:t>ano</w:t>
          </w:r>
          <w:r w:rsidR="006261AF" w:rsidRPr="00407641">
            <w:rPr>
              <w:rStyle w:val="TextodoEspaoReservado"/>
              <w:rFonts w:asciiTheme="minorHAnsi" w:hAnsiTheme="minorHAnsi" w:cstheme="minorHAnsi"/>
              <w:b/>
              <w:sz w:val="24"/>
              <w:szCs w:val="24"/>
            </w:rPr>
            <w:t xml:space="preserve"> </w:t>
          </w:r>
        </w:sdtContent>
      </w:sdt>
      <w:r w:rsidR="006261AF" w:rsidRPr="00407641">
        <w:rPr>
          <w:rStyle w:val="Estilo1"/>
          <w:rFonts w:asciiTheme="minorHAnsi" w:hAnsiTheme="minorHAnsi" w:cstheme="minorHAnsi"/>
          <w:b w:val="0"/>
          <w:sz w:val="24"/>
          <w:szCs w:val="24"/>
        </w:rPr>
        <w:t>.</w:t>
      </w:r>
    </w:p>
    <w:p w:rsidR="00040446" w:rsidRPr="00407641" w:rsidRDefault="00040446" w:rsidP="008D6007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040446" w:rsidRPr="00407641" w:rsidRDefault="00040446" w:rsidP="008D6007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6A0A6D" w:rsidRPr="00407641" w:rsidRDefault="006A0A6D" w:rsidP="008D6007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6A0A6D" w:rsidRPr="00407641" w:rsidRDefault="006A0A6D" w:rsidP="008D6007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040446" w:rsidRPr="00407641" w:rsidRDefault="00040446" w:rsidP="008D6007">
      <w:pPr>
        <w:jc w:val="center"/>
        <w:rPr>
          <w:rFonts w:asciiTheme="minorHAnsi" w:hAnsiTheme="minorHAnsi" w:cstheme="minorHAnsi"/>
          <w:sz w:val="24"/>
          <w:szCs w:val="24"/>
        </w:rPr>
      </w:pPr>
      <w:r w:rsidRPr="00407641">
        <w:rPr>
          <w:rFonts w:asciiTheme="minorHAnsi" w:hAnsiTheme="minorHAnsi" w:cstheme="minorHAnsi"/>
          <w:sz w:val="24"/>
          <w:szCs w:val="24"/>
        </w:rPr>
        <w:t>________________________________________</w:t>
      </w:r>
    </w:p>
    <w:p w:rsidR="00040446" w:rsidRPr="00407641" w:rsidRDefault="00040446" w:rsidP="008D6007">
      <w:pPr>
        <w:jc w:val="center"/>
        <w:rPr>
          <w:rFonts w:asciiTheme="minorHAnsi" w:hAnsiTheme="minorHAnsi" w:cstheme="minorHAnsi"/>
          <w:sz w:val="24"/>
          <w:szCs w:val="24"/>
        </w:rPr>
      </w:pPr>
      <w:r w:rsidRPr="00407641">
        <w:rPr>
          <w:rFonts w:asciiTheme="minorHAnsi" w:hAnsiTheme="minorHAnsi" w:cstheme="minorHAnsi"/>
          <w:sz w:val="24"/>
          <w:szCs w:val="24"/>
        </w:rPr>
        <w:t>Assinatura do</w:t>
      </w:r>
      <w:r w:rsidR="0006179F" w:rsidRPr="00407641">
        <w:rPr>
          <w:rFonts w:asciiTheme="minorHAnsi" w:hAnsiTheme="minorHAnsi" w:cstheme="minorHAnsi"/>
          <w:sz w:val="24"/>
          <w:szCs w:val="24"/>
        </w:rPr>
        <w:t xml:space="preserve"> </w:t>
      </w:r>
      <w:r w:rsidRPr="00407641">
        <w:rPr>
          <w:rFonts w:asciiTheme="minorHAnsi" w:hAnsiTheme="minorHAnsi" w:cstheme="minorHAnsi"/>
          <w:sz w:val="24"/>
          <w:szCs w:val="24"/>
        </w:rPr>
        <w:t>(a) aluno</w:t>
      </w:r>
      <w:r w:rsidR="0006179F" w:rsidRPr="00407641">
        <w:rPr>
          <w:rFonts w:asciiTheme="minorHAnsi" w:hAnsiTheme="minorHAnsi" w:cstheme="minorHAnsi"/>
          <w:sz w:val="24"/>
          <w:szCs w:val="24"/>
        </w:rPr>
        <w:t xml:space="preserve"> </w:t>
      </w:r>
      <w:r w:rsidRPr="00407641">
        <w:rPr>
          <w:rFonts w:asciiTheme="minorHAnsi" w:hAnsiTheme="minorHAnsi" w:cstheme="minorHAnsi"/>
          <w:sz w:val="24"/>
          <w:szCs w:val="24"/>
        </w:rPr>
        <w:t>(a)</w:t>
      </w:r>
    </w:p>
    <w:p w:rsidR="00040446" w:rsidRPr="00407641" w:rsidRDefault="00040446" w:rsidP="008D6007">
      <w:pPr>
        <w:jc w:val="right"/>
        <w:rPr>
          <w:rFonts w:asciiTheme="minorHAnsi" w:hAnsiTheme="minorHAnsi" w:cstheme="minorHAnsi"/>
          <w:sz w:val="24"/>
          <w:szCs w:val="24"/>
        </w:rPr>
      </w:pPr>
    </w:p>
    <w:p w:rsidR="00040446" w:rsidRPr="00407641" w:rsidRDefault="00040446" w:rsidP="008D6007">
      <w:pPr>
        <w:jc w:val="right"/>
        <w:rPr>
          <w:rFonts w:asciiTheme="minorHAnsi" w:hAnsiTheme="minorHAnsi" w:cstheme="minorHAnsi"/>
          <w:sz w:val="24"/>
          <w:szCs w:val="24"/>
        </w:rPr>
      </w:pPr>
    </w:p>
    <w:p w:rsidR="00040446" w:rsidRPr="00407641" w:rsidRDefault="00040446" w:rsidP="008D6007">
      <w:pPr>
        <w:jc w:val="right"/>
        <w:rPr>
          <w:rFonts w:asciiTheme="minorHAnsi" w:hAnsiTheme="minorHAnsi" w:cstheme="minorHAnsi"/>
          <w:sz w:val="24"/>
          <w:szCs w:val="24"/>
        </w:rPr>
      </w:pPr>
    </w:p>
    <w:p w:rsidR="0038169E" w:rsidRPr="00407641" w:rsidRDefault="0038169E" w:rsidP="008D6007">
      <w:pPr>
        <w:rPr>
          <w:rFonts w:asciiTheme="minorHAnsi" w:hAnsiTheme="minorHAnsi" w:cstheme="minorHAnsi"/>
          <w:b/>
          <w:bCs/>
          <w:sz w:val="24"/>
          <w:szCs w:val="24"/>
        </w:rPr>
      </w:pPr>
    </w:p>
    <w:sectPr w:rsidR="0038169E" w:rsidRPr="00407641" w:rsidSect="003D72F5">
      <w:headerReference w:type="default" r:id="rId8"/>
      <w:footerReference w:type="default" r:id="rId9"/>
      <w:pgSz w:w="11907" w:h="16840" w:code="9"/>
      <w:pgMar w:top="1724" w:right="1275" w:bottom="1134" w:left="1418" w:header="284" w:footer="4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567A" w:rsidRDefault="002E567A">
      <w:r>
        <w:separator/>
      </w:r>
    </w:p>
  </w:endnote>
  <w:endnote w:type="continuationSeparator" w:id="0">
    <w:p w:rsidR="002E567A" w:rsidRDefault="002E5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641" w:rsidRPr="00A54FAA" w:rsidRDefault="00407641" w:rsidP="00407641">
    <w:pPr>
      <w:pStyle w:val="Rodap"/>
      <w:jc w:val="center"/>
      <w:rPr>
        <w:color w:val="808080" w:themeColor="background1" w:themeShade="80"/>
        <w:sz w:val="17"/>
        <w:szCs w:val="17"/>
      </w:rPr>
    </w:pPr>
    <w:r w:rsidRPr="00A54FAA">
      <w:rPr>
        <w:rFonts w:eastAsia="Calibri"/>
        <w:color w:val="808080" w:themeColor="background1" w:themeShade="80"/>
        <w:sz w:val="17"/>
        <w:szCs w:val="17"/>
      </w:rPr>
      <w:t xml:space="preserve">Cidade Universitária Paulo VI, Avenida Lourenço Vieira da Silva, nº 1000, Jardim São Cristovão – CEP. 65055-310 – São Luís/MA. Fones: 2016-8100/8130 C.N.P.J. 06.352.421/0001-68 - Criada nos termos da Lei nº. 4.400 de </w:t>
    </w:r>
    <w:smartTag w:uri="urn:schemas-microsoft-com:office:smarttags" w:element="date">
      <w:smartTagPr>
        <w:attr w:name="Year" w:val="1981"/>
        <w:attr w:name="Day" w:val="30"/>
        <w:attr w:name="Month" w:val="12"/>
        <w:attr w:name="ls" w:val="trans"/>
      </w:smartTagPr>
      <w:r w:rsidRPr="00A54FAA">
        <w:rPr>
          <w:rFonts w:eastAsia="Calibri"/>
          <w:color w:val="808080" w:themeColor="background1" w:themeShade="80"/>
          <w:sz w:val="17"/>
          <w:szCs w:val="17"/>
        </w:rPr>
        <w:t>30.12.1981</w:t>
      </w:r>
    </w:smartTag>
  </w:p>
  <w:p w:rsidR="00F02095" w:rsidRPr="00CF79AE" w:rsidRDefault="00E866B5">
    <w:pPr>
      <w:pStyle w:val="Rodap"/>
      <w:jc w:val="right"/>
      <w:rPr>
        <w:sz w:val="24"/>
        <w:szCs w:val="24"/>
      </w:rPr>
    </w:pPr>
    <w:r w:rsidRPr="00CF79AE">
      <w:rPr>
        <w:sz w:val="24"/>
        <w:szCs w:val="24"/>
      </w:rPr>
      <w:fldChar w:fldCharType="begin"/>
    </w:r>
    <w:r w:rsidR="00F02095" w:rsidRPr="00CF79AE">
      <w:rPr>
        <w:sz w:val="24"/>
        <w:szCs w:val="24"/>
      </w:rPr>
      <w:instrText xml:space="preserve"> PAGE   \* MERGEFORMAT </w:instrText>
    </w:r>
    <w:r w:rsidRPr="00CF79AE">
      <w:rPr>
        <w:sz w:val="24"/>
        <w:szCs w:val="24"/>
      </w:rPr>
      <w:fldChar w:fldCharType="separate"/>
    </w:r>
    <w:r w:rsidR="00930A3E">
      <w:rPr>
        <w:noProof/>
        <w:sz w:val="24"/>
        <w:szCs w:val="24"/>
      </w:rPr>
      <w:t>1</w:t>
    </w:r>
    <w:r w:rsidRPr="00CF79AE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567A" w:rsidRDefault="002E567A">
      <w:r>
        <w:separator/>
      </w:r>
    </w:p>
  </w:footnote>
  <w:footnote w:type="continuationSeparator" w:id="0">
    <w:p w:rsidR="002E567A" w:rsidRDefault="002E56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811" w:rsidRDefault="00E76985" w:rsidP="009B0811">
    <w:pPr>
      <w:ind w:left="-1418" w:right="-1275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489EFB5D" wp14:editId="161E0AAF">
          <wp:simplePos x="0" y="0"/>
          <wp:positionH relativeFrom="margin">
            <wp:posOffset>-341630</wp:posOffset>
          </wp:positionH>
          <wp:positionV relativeFrom="topMargin">
            <wp:posOffset>189230</wp:posOffset>
          </wp:positionV>
          <wp:extent cx="1947545" cy="778510"/>
          <wp:effectExtent l="0" t="0" r="0" b="2540"/>
          <wp:wrapSquare wrapText="bothSides"/>
          <wp:docPr id="10" name="image0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6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29" t="23529" r="10033" b="23529"/>
                  <a:stretch>
                    <a:fillRect/>
                  </a:stretch>
                </pic:blipFill>
                <pic:spPr>
                  <a:xfrm>
                    <a:off x="0" y="0"/>
                    <a:ext cx="1947545" cy="778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198CA4A2" wp14:editId="43949226">
          <wp:simplePos x="0" y="0"/>
          <wp:positionH relativeFrom="margin">
            <wp:posOffset>2397125</wp:posOffset>
          </wp:positionH>
          <wp:positionV relativeFrom="page">
            <wp:posOffset>193675</wp:posOffset>
          </wp:positionV>
          <wp:extent cx="1623695" cy="811530"/>
          <wp:effectExtent l="0" t="0" r="0" b="7620"/>
          <wp:wrapSquare wrapText="bothSides"/>
          <wp:docPr id="11" name="image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jpg"/>
                  <pic:cNvPicPr preferRelativeResize="0"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695" cy="811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3477E">
      <w:rPr>
        <w:noProof/>
        <w:color w:val="000000"/>
      </w:rPr>
      <w:t xml:space="preserve">     </w:t>
    </w:r>
  </w:p>
  <w:p w:rsidR="006E01A4" w:rsidRDefault="00E76985" w:rsidP="00F3477E">
    <w:pPr>
      <w:ind w:left="-1418" w:right="-1275"/>
      <w:rPr>
        <w:color w:val="000000"/>
      </w:rPr>
    </w:pPr>
    <w:r>
      <w:rPr>
        <w:noProof/>
      </w:rPr>
      <w:drawing>
        <wp:anchor distT="0" distB="0" distL="114300" distR="114300" simplePos="0" relativeHeight="251664896" behindDoc="0" locked="0" layoutInCell="1" allowOverlap="1" wp14:anchorId="35B79798" wp14:editId="5F3F6940">
          <wp:simplePos x="0" y="0"/>
          <wp:positionH relativeFrom="margin">
            <wp:posOffset>4888865</wp:posOffset>
          </wp:positionH>
          <wp:positionV relativeFrom="topMargin">
            <wp:posOffset>335915</wp:posOffset>
          </wp:positionV>
          <wp:extent cx="1233170" cy="657225"/>
          <wp:effectExtent l="0" t="0" r="5080" b="0"/>
          <wp:wrapSquare wrapText="bothSides"/>
          <wp:docPr id="12" name="image0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21568"/>
                  <a:stretch>
                    <a:fillRect/>
                  </a:stretch>
                </pic:blipFill>
                <pic:spPr>
                  <a:xfrm>
                    <a:off x="0" y="0"/>
                    <a:ext cx="1233170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3477E">
      <w:rPr>
        <w:color w:val="000000"/>
      </w:rPr>
      <w:t xml:space="preserve">                                                                                                                  </w:t>
    </w:r>
  </w:p>
  <w:p w:rsidR="009B0811" w:rsidRDefault="009B0811" w:rsidP="009B0811">
    <w:pPr>
      <w:ind w:left="-1418" w:right="-1275"/>
      <w:jc w:val="center"/>
      <w:rPr>
        <w:color w:val="000000"/>
      </w:rPr>
    </w:pPr>
  </w:p>
  <w:p w:rsidR="009B0811" w:rsidRDefault="009B0811" w:rsidP="009B0811">
    <w:pPr>
      <w:ind w:left="-1418" w:right="-1275"/>
      <w:jc w:val="center"/>
      <w:rPr>
        <w:color w:val="000000"/>
      </w:rPr>
    </w:pPr>
  </w:p>
  <w:p w:rsidR="00A5395D" w:rsidRDefault="00A5395D" w:rsidP="009B0811">
    <w:pPr>
      <w:ind w:left="-1418" w:right="-1275"/>
      <w:jc w:val="center"/>
      <w:rPr>
        <w:color w:val="000000"/>
      </w:rPr>
    </w:pPr>
  </w:p>
  <w:p w:rsidR="00A5395D" w:rsidRDefault="00A5395D" w:rsidP="009B0811">
    <w:pPr>
      <w:ind w:left="-1418" w:right="-1275"/>
      <w:jc w:val="center"/>
      <w:rPr>
        <w:color w:val="000000"/>
      </w:rPr>
    </w:pPr>
  </w:p>
  <w:p w:rsidR="003E01EB" w:rsidRDefault="003E01EB" w:rsidP="009B0811">
    <w:pPr>
      <w:jc w:val="center"/>
      <w:rPr>
        <w:b/>
      </w:rPr>
    </w:pPr>
  </w:p>
  <w:p w:rsidR="00E76985" w:rsidRPr="00407641" w:rsidRDefault="00E76985" w:rsidP="00E76985">
    <w:pPr>
      <w:jc w:val="center"/>
      <w:rPr>
        <w:rFonts w:asciiTheme="minorHAnsi" w:hAnsiTheme="minorHAnsi" w:cstheme="minorHAnsi"/>
        <w:b/>
        <w:sz w:val="24"/>
        <w:szCs w:val="24"/>
      </w:rPr>
    </w:pPr>
    <w:r w:rsidRPr="00407641">
      <w:rPr>
        <w:rFonts w:asciiTheme="minorHAnsi" w:hAnsiTheme="minorHAnsi" w:cstheme="minorHAnsi"/>
        <w:b/>
        <w:sz w:val="24"/>
        <w:szCs w:val="24"/>
      </w:rPr>
      <w:t>PRÓ-REITORIA DE PESQUISA E PÓS-GRADUAÇÃO - PPG</w:t>
    </w:r>
  </w:p>
  <w:p w:rsidR="00E76985" w:rsidRPr="00407641" w:rsidRDefault="00E76985" w:rsidP="00E76985">
    <w:pPr>
      <w:jc w:val="center"/>
      <w:rPr>
        <w:rFonts w:asciiTheme="minorHAnsi" w:hAnsiTheme="minorHAnsi" w:cstheme="minorHAnsi"/>
        <w:b/>
        <w:sz w:val="24"/>
        <w:szCs w:val="24"/>
      </w:rPr>
    </w:pPr>
    <w:r w:rsidRPr="00407641">
      <w:rPr>
        <w:rFonts w:asciiTheme="minorHAnsi" w:hAnsiTheme="minorHAnsi" w:cstheme="minorHAnsi"/>
        <w:b/>
        <w:sz w:val="24"/>
        <w:szCs w:val="24"/>
      </w:rPr>
      <w:t>Núcleo de Inovação Tecnológica - NIT</w:t>
    </w:r>
  </w:p>
  <w:p w:rsidR="00570719" w:rsidRPr="0014612E" w:rsidRDefault="00570719" w:rsidP="00E76985">
    <w:pPr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2E5A58"/>
    <w:multiLevelType w:val="multilevel"/>
    <w:tmpl w:val="734213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1">
    <w:nsid w:val="14D14E2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88E3C60"/>
    <w:multiLevelType w:val="singleLevel"/>
    <w:tmpl w:val="D03290F8"/>
    <w:lvl w:ilvl="0">
      <w:start w:val="4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</w:abstractNum>
  <w:abstractNum w:abstractNumId="3">
    <w:nsid w:val="284219FB"/>
    <w:multiLevelType w:val="singleLevel"/>
    <w:tmpl w:val="D03290F8"/>
    <w:lvl w:ilvl="0">
      <w:start w:val="4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</w:abstractNum>
  <w:abstractNum w:abstractNumId="4">
    <w:nsid w:val="2A1400CE"/>
    <w:multiLevelType w:val="singleLevel"/>
    <w:tmpl w:val="374A9A34"/>
    <w:lvl w:ilvl="0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5">
    <w:nsid w:val="2ECE4337"/>
    <w:multiLevelType w:val="hybridMultilevel"/>
    <w:tmpl w:val="D4CACD20"/>
    <w:lvl w:ilvl="0" w:tplc="0416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327DD1"/>
    <w:multiLevelType w:val="multilevel"/>
    <w:tmpl w:val="0E14786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4FA657A6"/>
    <w:multiLevelType w:val="multilevel"/>
    <w:tmpl w:val="D7AEB50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51C66643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525E26D9"/>
    <w:multiLevelType w:val="multilevel"/>
    <w:tmpl w:val="1474F47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53A76D8E"/>
    <w:multiLevelType w:val="multilevel"/>
    <w:tmpl w:val="5E0A1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61D90D2B"/>
    <w:multiLevelType w:val="hybridMultilevel"/>
    <w:tmpl w:val="235037CA"/>
    <w:lvl w:ilvl="0" w:tplc="AE9068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7C033C4">
      <w:numFmt w:val="none"/>
      <w:lvlText w:val=""/>
      <w:lvlJc w:val="left"/>
      <w:pPr>
        <w:tabs>
          <w:tab w:val="num" w:pos="360"/>
        </w:tabs>
      </w:pPr>
    </w:lvl>
    <w:lvl w:ilvl="2" w:tplc="61B0F6D2">
      <w:numFmt w:val="none"/>
      <w:lvlText w:val=""/>
      <w:lvlJc w:val="left"/>
      <w:pPr>
        <w:tabs>
          <w:tab w:val="num" w:pos="360"/>
        </w:tabs>
      </w:pPr>
    </w:lvl>
    <w:lvl w:ilvl="3" w:tplc="9BBAB782">
      <w:numFmt w:val="none"/>
      <w:lvlText w:val=""/>
      <w:lvlJc w:val="left"/>
      <w:pPr>
        <w:tabs>
          <w:tab w:val="num" w:pos="360"/>
        </w:tabs>
      </w:pPr>
    </w:lvl>
    <w:lvl w:ilvl="4" w:tplc="8F2880B8">
      <w:numFmt w:val="none"/>
      <w:lvlText w:val=""/>
      <w:lvlJc w:val="left"/>
      <w:pPr>
        <w:tabs>
          <w:tab w:val="num" w:pos="360"/>
        </w:tabs>
      </w:pPr>
    </w:lvl>
    <w:lvl w:ilvl="5" w:tplc="8D740E64">
      <w:numFmt w:val="none"/>
      <w:lvlText w:val=""/>
      <w:lvlJc w:val="left"/>
      <w:pPr>
        <w:tabs>
          <w:tab w:val="num" w:pos="360"/>
        </w:tabs>
      </w:pPr>
    </w:lvl>
    <w:lvl w:ilvl="6" w:tplc="8A5A0F72">
      <w:numFmt w:val="none"/>
      <w:lvlText w:val=""/>
      <w:lvlJc w:val="left"/>
      <w:pPr>
        <w:tabs>
          <w:tab w:val="num" w:pos="360"/>
        </w:tabs>
      </w:pPr>
    </w:lvl>
    <w:lvl w:ilvl="7" w:tplc="08EEF9CE">
      <w:numFmt w:val="none"/>
      <w:lvlText w:val=""/>
      <w:lvlJc w:val="left"/>
      <w:pPr>
        <w:tabs>
          <w:tab w:val="num" w:pos="360"/>
        </w:tabs>
      </w:pPr>
    </w:lvl>
    <w:lvl w:ilvl="8" w:tplc="121613E4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71743D5A"/>
    <w:multiLevelType w:val="multilevel"/>
    <w:tmpl w:val="BDD8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7F506F1F"/>
    <w:multiLevelType w:val="multilevel"/>
    <w:tmpl w:val="C5189BD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13"/>
  </w:num>
  <w:num w:numId="4">
    <w:abstractNumId w:val="7"/>
  </w:num>
  <w:num w:numId="5">
    <w:abstractNumId w:val="10"/>
  </w:num>
  <w:num w:numId="6">
    <w:abstractNumId w:val="12"/>
  </w:num>
  <w:num w:numId="7">
    <w:abstractNumId w:val="4"/>
  </w:num>
  <w:num w:numId="8">
    <w:abstractNumId w:val="3"/>
  </w:num>
  <w:num w:numId="9">
    <w:abstractNumId w:val="2"/>
  </w:num>
  <w:num w:numId="10">
    <w:abstractNumId w:val="11"/>
  </w:num>
  <w:num w:numId="11">
    <w:abstractNumId w:val="9"/>
  </w:num>
  <w:num w:numId="12">
    <w:abstractNumId w:val="6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632"/>
    <w:rsid w:val="0001477D"/>
    <w:rsid w:val="00014C18"/>
    <w:rsid w:val="00022E2A"/>
    <w:rsid w:val="00036E6D"/>
    <w:rsid w:val="00040446"/>
    <w:rsid w:val="000515ED"/>
    <w:rsid w:val="00055E10"/>
    <w:rsid w:val="00056FC7"/>
    <w:rsid w:val="000609DF"/>
    <w:rsid w:val="0006179F"/>
    <w:rsid w:val="000665B3"/>
    <w:rsid w:val="00071110"/>
    <w:rsid w:val="000778B9"/>
    <w:rsid w:val="00087ABE"/>
    <w:rsid w:val="000C3A86"/>
    <w:rsid w:val="0010232F"/>
    <w:rsid w:val="00104FB9"/>
    <w:rsid w:val="001149E9"/>
    <w:rsid w:val="0012245A"/>
    <w:rsid w:val="001331DF"/>
    <w:rsid w:val="001339A5"/>
    <w:rsid w:val="0013477B"/>
    <w:rsid w:val="0013755E"/>
    <w:rsid w:val="00141951"/>
    <w:rsid w:val="00141FBE"/>
    <w:rsid w:val="0014612E"/>
    <w:rsid w:val="00174969"/>
    <w:rsid w:val="001774A5"/>
    <w:rsid w:val="00177B5C"/>
    <w:rsid w:val="00185A81"/>
    <w:rsid w:val="0019238B"/>
    <w:rsid w:val="001B06BD"/>
    <w:rsid w:val="001B3257"/>
    <w:rsid w:val="001B4A57"/>
    <w:rsid w:val="001B57A1"/>
    <w:rsid w:val="001C05FF"/>
    <w:rsid w:val="001C79E8"/>
    <w:rsid w:val="001D4772"/>
    <w:rsid w:val="001D707E"/>
    <w:rsid w:val="001F21BD"/>
    <w:rsid w:val="001F446A"/>
    <w:rsid w:val="00207F43"/>
    <w:rsid w:val="00220197"/>
    <w:rsid w:val="00221A54"/>
    <w:rsid w:val="002445CD"/>
    <w:rsid w:val="002816AA"/>
    <w:rsid w:val="002853A6"/>
    <w:rsid w:val="00291669"/>
    <w:rsid w:val="002950A8"/>
    <w:rsid w:val="002B4532"/>
    <w:rsid w:val="002C0042"/>
    <w:rsid w:val="002C18B4"/>
    <w:rsid w:val="002D2041"/>
    <w:rsid w:val="002E336A"/>
    <w:rsid w:val="002E55CD"/>
    <w:rsid w:val="002E567A"/>
    <w:rsid w:val="002F4643"/>
    <w:rsid w:val="002F75E4"/>
    <w:rsid w:val="00312B80"/>
    <w:rsid w:val="00320ABB"/>
    <w:rsid w:val="003401B6"/>
    <w:rsid w:val="0035728F"/>
    <w:rsid w:val="0038169E"/>
    <w:rsid w:val="0038674D"/>
    <w:rsid w:val="003C1030"/>
    <w:rsid w:val="003C1699"/>
    <w:rsid w:val="003D72F5"/>
    <w:rsid w:val="003E01EB"/>
    <w:rsid w:val="003E6C4C"/>
    <w:rsid w:val="00407641"/>
    <w:rsid w:val="00424EA1"/>
    <w:rsid w:val="0042780E"/>
    <w:rsid w:val="0043219C"/>
    <w:rsid w:val="00437962"/>
    <w:rsid w:val="0045567C"/>
    <w:rsid w:val="00466B1F"/>
    <w:rsid w:val="00481062"/>
    <w:rsid w:val="004A1DD5"/>
    <w:rsid w:val="004B4759"/>
    <w:rsid w:val="004C2280"/>
    <w:rsid w:val="004D4F6A"/>
    <w:rsid w:val="004F282E"/>
    <w:rsid w:val="004F7ACE"/>
    <w:rsid w:val="005100FD"/>
    <w:rsid w:val="0051609D"/>
    <w:rsid w:val="00517E3E"/>
    <w:rsid w:val="00525521"/>
    <w:rsid w:val="00542C94"/>
    <w:rsid w:val="00544A98"/>
    <w:rsid w:val="0055753A"/>
    <w:rsid w:val="00567058"/>
    <w:rsid w:val="00570719"/>
    <w:rsid w:val="00573EFC"/>
    <w:rsid w:val="005B4AAF"/>
    <w:rsid w:val="005B547C"/>
    <w:rsid w:val="005C48BB"/>
    <w:rsid w:val="005D01BC"/>
    <w:rsid w:val="0060600F"/>
    <w:rsid w:val="00607E71"/>
    <w:rsid w:val="006229C8"/>
    <w:rsid w:val="006261AF"/>
    <w:rsid w:val="006463CA"/>
    <w:rsid w:val="0065776C"/>
    <w:rsid w:val="0066035D"/>
    <w:rsid w:val="00673CDA"/>
    <w:rsid w:val="0067661A"/>
    <w:rsid w:val="00680482"/>
    <w:rsid w:val="006A0A6D"/>
    <w:rsid w:val="006A1F3D"/>
    <w:rsid w:val="006A4BEB"/>
    <w:rsid w:val="006A709E"/>
    <w:rsid w:val="006C5391"/>
    <w:rsid w:val="006C65B1"/>
    <w:rsid w:val="006D4242"/>
    <w:rsid w:val="006E01A4"/>
    <w:rsid w:val="006E763A"/>
    <w:rsid w:val="00713676"/>
    <w:rsid w:val="0072341F"/>
    <w:rsid w:val="00724C7D"/>
    <w:rsid w:val="00730A33"/>
    <w:rsid w:val="00734E5B"/>
    <w:rsid w:val="0076250C"/>
    <w:rsid w:val="00780713"/>
    <w:rsid w:val="007973D1"/>
    <w:rsid w:val="007A1E93"/>
    <w:rsid w:val="007A2D82"/>
    <w:rsid w:val="007A516D"/>
    <w:rsid w:val="007A747B"/>
    <w:rsid w:val="007B4200"/>
    <w:rsid w:val="007C3ED3"/>
    <w:rsid w:val="007D4721"/>
    <w:rsid w:val="007D7BEC"/>
    <w:rsid w:val="007E5362"/>
    <w:rsid w:val="007F3791"/>
    <w:rsid w:val="007F68D1"/>
    <w:rsid w:val="007F744C"/>
    <w:rsid w:val="00802A5F"/>
    <w:rsid w:val="00806AA4"/>
    <w:rsid w:val="00823B3D"/>
    <w:rsid w:val="0082577D"/>
    <w:rsid w:val="00840F3D"/>
    <w:rsid w:val="00842F67"/>
    <w:rsid w:val="0084535A"/>
    <w:rsid w:val="0085668A"/>
    <w:rsid w:val="0087628C"/>
    <w:rsid w:val="008771B5"/>
    <w:rsid w:val="008876A7"/>
    <w:rsid w:val="00890EDB"/>
    <w:rsid w:val="00891B54"/>
    <w:rsid w:val="008B0A42"/>
    <w:rsid w:val="008B55FF"/>
    <w:rsid w:val="008C2CAE"/>
    <w:rsid w:val="008C3BDD"/>
    <w:rsid w:val="008D6007"/>
    <w:rsid w:val="008D73B3"/>
    <w:rsid w:val="0090306C"/>
    <w:rsid w:val="00910041"/>
    <w:rsid w:val="00916B17"/>
    <w:rsid w:val="0092681A"/>
    <w:rsid w:val="00930A3E"/>
    <w:rsid w:val="009352B6"/>
    <w:rsid w:val="00935E04"/>
    <w:rsid w:val="00937FE5"/>
    <w:rsid w:val="00954234"/>
    <w:rsid w:val="00962F9D"/>
    <w:rsid w:val="00976A9E"/>
    <w:rsid w:val="00980FC4"/>
    <w:rsid w:val="0098217F"/>
    <w:rsid w:val="00982EC7"/>
    <w:rsid w:val="00987550"/>
    <w:rsid w:val="00991E37"/>
    <w:rsid w:val="009B0811"/>
    <w:rsid w:val="009B6477"/>
    <w:rsid w:val="009C0039"/>
    <w:rsid w:val="009C1FC0"/>
    <w:rsid w:val="009C2C53"/>
    <w:rsid w:val="009D067C"/>
    <w:rsid w:val="009D12EE"/>
    <w:rsid w:val="009D2BE6"/>
    <w:rsid w:val="009F0A35"/>
    <w:rsid w:val="00A16F1F"/>
    <w:rsid w:val="00A21480"/>
    <w:rsid w:val="00A26D12"/>
    <w:rsid w:val="00A30636"/>
    <w:rsid w:val="00A4347E"/>
    <w:rsid w:val="00A474FF"/>
    <w:rsid w:val="00A53647"/>
    <w:rsid w:val="00A5395D"/>
    <w:rsid w:val="00A53A11"/>
    <w:rsid w:val="00A63190"/>
    <w:rsid w:val="00A66845"/>
    <w:rsid w:val="00AB040B"/>
    <w:rsid w:val="00AB52A5"/>
    <w:rsid w:val="00AB654E"/>
    <w:rsid w:val="00AB7399"/>
    <w:rsid w:val="00AB7DFE"/>
    <w:rsid w:val="00AE4DAF"/>
    <w:rsid w:val="00AF1508"/>
    <w:rsid w:val="00B0742C"/>
    <w:rsid w:val="00B17153"/>
    <w:rsid w:val="00B25D72"/>
    <w:rsid w:val="00B33849"/>
    <w:rsid w:val="00B51399"/>
    <w:rsid w:val="00B5348C"/>
    <w:rsid w:val="00B55A74"/>
    <w:rsid w:val="00B55BC1"/>
    <w:rsid w:val="00B56F77"/>
    <w:rsid w:val="00B6380F"/>
    <w:rsid w:val="00B71D13"/>
    <w:rsid w:val="00B738E9"/>
    <w:rsid w:val="00B77DE8"/>
    <w:rsid w:val="00B80E52"/>
    <w:rsid w:val="00B82F5E"/>
    <w:rsid w:val="00B84016"/>
    <w:rsid w:val="00B84413"/>
    <w:rsid w:val="00B90E22"/>
    <w:rsid w:val="00B94BE1"/>
    <w:rsid w:val="00BA1814"/>
    <w:rsid w:val="00BA4C31"/>
    <w:rsid w:val="00BB07B7"/>
    <w:rsid w:val="00BC22F4"/>
    <w:rsid w:val="00BC293A"/>
    <w:rsid w:val="00BD33D5"/>
    <w:rsid w:val="00BD634C"/>
    <w:rsid w:val="00BF0EA9"/>
    <w:rsid w:val="00BF46BC"/>
    <w:rsid w:val="00C05A8D"/>
    <w:rsid w:val="00C17B40"/>
    <w:rsid w:val="00C20CD8"/>
    <w:rsid w:val="00C43C2F"/>
    <w:rsid w:val="00C47F99"/>
    <w:rsid w:val="00C57B19"/>
    <w:rsid w:val="00C67D16"/>
    <w:rsid w:val="00C8104B"/>
    <w:rsid w:val="00C817EB"/>
    <w:rsid w:val="00C92C39"/>
    <w:rsid w:val="00C952C0"/>
    <w:rsid w:val="00C96831"/>
    <w:rsid w:val="00C97508"/>
    <w:rsid w:val="00CA0700"/>
    <w:rsid w:val="00CA0912"/>
    <w:rsid w:val="00CC35D3"/>
    <w:rsid w:val="00CD62A3"/>
    <w:rsid w:val="00CF79AE"/>
    <w:rsid w:val="00D057A9"/>
    <w:rsid w:val="00D10D0A"/>
    <w:rsid w:val="00D14543"/>
    <w:rsid w:val="00D17125"/>
    <w:rsid w:val="00D23632"/>
    <w:rsid w:val="00D26920"/>
    <w:rsid w:val="00D31D98"/>
    <w:rsid w:val="00D35AF2"/>
    <w:rsid w:val="00D400F8"/>
    <w:rsid w:val="00D4597B"/>
    <w:rsid w:val="00D45AAE"/>
    <w:rsid w:val="00D52508"/>
    <w:rsid w:val="00D61BE9"/>
    <w:rsid w:val="00D92D56"/>
    <w:rsid w:val="00DA120B"/>
    <w:rsid w:val="00DA7680"/>
    <w:rsid w:val="00DE026B"/>
    <w:rsid w:val="00DE75E3"/>
    <w:rsid w:val="00DF5CDD"/>
    <w:rsid w:val="00E019F1"/>
    <w:rsid w:val="00E47A2D"/>
    <w:rsid w:val="00E5749A"/>
    <w:rsid w:val="00E63238"/>
    <w:rsid w:val="00E76985"/>
    <w:rsid w:val="00E847C9"/>
    <w:rsid w:val="00E866B5"/>
    <w:rsid w:val="00E923FD"/>
    <w:rsid w:val="00E957FD"/>
    <w:rsid w:val="00EA3703"/>
    <w:rsid w:val="00EA593F"/>
    <w:rsid w:val="00EB1174"/>
    <w:rsid w:val="00EB2716"/>
    <w:rsid w:val="00EB45E8"/>
    <w:rsid w:val="00EB4C3C"/>
    <w:rsid w:val="00EC600B"/>
    <w:rsid w:val="00EC6969"/>
    <w:rsid w:val="00ED4547"/>
    <w:rsid w:val="00EE63C8"/>
    <w:rsid w:val="00EF17BC"/>
    <w:rsid w:val="00EF21B6"/>
    <w:rsid w:val="00EF6D3C"/>
    <w:rsid w:val="00F0047E"/>
    <w:rsid w:val="00F00F91"/>
    <w:rsid w:val="00F01B8B"/>
    <w:rsid w:val="00F02095"/>
    <w:rsid w:val="00F24CFE"/>
    <w:rsid w:val="00F3477E"/>
    <w:rsid w:val="00F458FE"/>
    <w:rsid w:val="00F55AE6"/>
    <w:rsid w:val="00F712B0"/>
    <w:rsid w:val="00F831B4"/>
    <w:rsid w:val="00F83731"/>
    <w:rsid w:val="00F91136"/>
    <w:rsid w:val="00FC171B"/>
    <w:rsid w:val="00FC6777"/>
    <w:rsid w:val="00FD3002"/>
    <w:rsid w:val="00FE34EA"/>
    <w:rsid w:val="00FF43B6"/>
    <w:rsid w:val="00FF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  <w15:docId w15:val="{66E5931F-67E2-4EE1-B098-9542846CB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E22"/>
  </w:style>
  <w:style w:type="paragraph" w:styleId="Ttulo1">
    <w:name w:val="heading 1"/>
    <w:basedOn w:val="Normal"/>
    <w:next w:val="Normal"/>
    <w:link w:val="Ttulo1Char"/>
    <w:qFormat/>
    <w:rsid w:val="00B90E22"/>
    <w:pPr>
      <w:keepNext/>
      <w:jc w:val="both"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B90E22"/>
    <w:pPr>
      <w:keepNext/>
      <w:jc w:val="both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B90E22"/>
    <w:pPr>
      <w:keepNext/>
      <w:jc w:val="both"/>
      <w:outlineLvl w:val="2"/>
    </w:pPr>
    <w:rPr>
      <w:color w:val="008080"/>
      <w:sz w:val="28"/>
    </w:rPr>
  </w:style>
  <w:style w:type="paragraph" w:styleId="Ttulo4">
    <w:name w:val="heading 4"/>
    <w:basedOn w:val="Normal"/>
    <w:next w:val="Normal"/>
    <w:qFormat/>
    <w:rsid w:val="00B90E22"/>
    <w:pPr>
      <w:keepNext/>
      <w:jc w:val="both"/>
      <w:outlineLvl w:val="3"/>
    </w:pPr>
    <w:rPr>
      <w:color w:val="000000"/>
      <w:sz w:val="28"/>
    </w:rPr>
  </w:style>
  <w:style w:type="paragraph" w:styleId="Ttulo5">
    <w:name w:val="heading 5"/>
    <w:basedOn w:val="Normal"/>
    <w:next w:val="Normal"/>
    <w:qFormat/>
    <w:rsid w:val="00B90E22"/>
    <w:pPr>
      <w:keepNext/>
      <w:outlineLvl w:val="4"/>
    </w:pPr>
    <w:rPr>
      <w:rFonts w:ascii="Arial Narrow" w:hAnsi="Arial Narrow"/>
      <w:b/>
      <w:color w:val="000000"/>
      <w:sz w:val="28"/>
    </w:rPr>
  </w:style>
  <w:style w:type="paragraph" w:styleId="Ttulo6">
    <w:name w:val="heading 6"/>
    <w:basedOn w:val="Normal"/>
    <w:next w:val="Normal"/>
    <w:qFormat/>
    <w:rsid w:val="00B90E22"/>
    <w:pPr>
      <w:keepNext/>
      <w:jc w:val="center"/>
      <w:outlineLvl w:val="5"/>
    </w:pPr>
    <w:rPr>
      <w:b/>
      <w:sz w:val="32"/>
    </w:rPr>
  </w:style>
  <w:style w:type="paragraph" w:styleId="Ttulo7">
    <w:name w:val="heading 7"/>
    <w:basedOn w:val="Normal"/>
    <w:next w:val="Normal"/>
    <w:qFormat/>
    <w:rsid w:val="00B90E22"/>
    <w:pPr>
      <w:keepNext/>
      <w:jc w:val="center"/>
      <w:outlineLvl w:val="6"/>
    </w:pPr>
    <w:rPr>
      <w:b/>
      <w:sz w:val="28"/>
    </w:rPr>
  </w:style>
  <w:style w:type="paragraph" w:styleId="Ttulo8">
    <w:name w:val="heading 8"/>
    <w:basedOn w:val="Normal"/>
    <w:next w:val="Normal"/>
    <w:qFormat/>
    <w:rsid w:val="00B90E22"/>
    <w:pPr>
      <w:keepNext/>
      <w:jc w:val="both"/>
      <w:outlineLvl w:val="7"/>
    </w:pPr>
    <w:rPr>
      <w:sz w:val="24"/>
    </w:rPr>
  </w:style>
  <w:style w:type="paragraph" w:styleId="Ttulo9">
    <w:name w:val="heading 9"/>
    <w:basedOn w:val="Normal"/>
    <w:next w:val="Normal"/>
    <w:qFormat/>
    <w:rsid w:val="00B90E22"/>
    <w:pPr>
      <w:keepNext/>
      <w:jc w:val="center"/>
      <w:outlineLvl w:val="8"/>
    </w:pPr>
    <w:rPr>
      <w:b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B90E22"/>
    <w:pPr>
      <w:spacing w:line="360" w:lineRule="auto"/>
      <w:jc w:val="both"/>
    </w:pPr>
    <w:rPr>
      <w:sz w:val="28"/>
    </w:rPr>
  </w:style>
  <w:style w:type="paragraph" w:styleId="Recuodecorpodetexto">
    <w:name w:val="Body Text Indent"/>
    <w:basedOn w:val="Normal"/>
    <w:rsid w:val="00B90E22"/>
    <w:pPr>
      <w:spacing w:line="360" w:lineRule="auto"/>
      <w:ind w:firstLine="1985"/>
      <w:jc w:val="both"/>
    </w:pPr>
    <w:rPr>
      <w:sz w:val="24"/>
    </w:rPr>
  </w:style>
  <w:style w:type="paragraph" w:styleId="Legenda">
    <w:name w:val="caption"/>
    <w:basedOn w:val="Normal"/>
    <w:next w:val="Normal"/>
    <w:qFormat/>
    <w:rsid w:val="00B90E22"/>
    <w:rPr>
      <w:rFonts w:ascii="Arial Narrow" w:hAnsi="Arial Narrow"/>
      <w:b/>
      <w:color w:val="0000FF"/>
      <w:sz w:val="28"/>
    </w:rPr>
  </w:style>
  <w:style w:type="paragraph" w:styleId="Cabealho">
    <w:name w:val="header"/>
    <w:basedOn w:val="Normal"/>
    <w:link w:val="CabealhoChar"/>
    <w:rsid w:val="00B90E22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B90E22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B90E22"/>
    <w:pPr>
      <w:jc w:val="center"/>
    </w:pPr>
    <w:rPr>
      <w:b/>
      <w:bCs/>
      <w:sz w:val="24"/>
    </w:rPr>
  </w:style>
  <w:style w:type="paragraph" w:styleId="Corpodetexto2">
    <w:name w:val="Body Text 2"/>
    <w:basedOn w:val="Normal"/>
    <w:link w:val="Corpodetexto2Char"/>
    <w:rsid w:val="00B90E22"/>
    <w:pPr>
      <w:jc w:val="both"/>
    </w:pPr>
    <w:rPr>
      <w:b/>
      <w:sz w:val="28"/>
    </w:rPr>
  </w:style>
  <w:style w:type="paragraph" w:styleId="Recuodecorpodetexto2">
    <w:name w:val="Body Text Indent 2"/>
    <w:basedOn w:val="Normal"/>
    <w:rsid w:val="00B90E22"/>
    <w:pPr>
      <w:ind w:left="851" w:hanging="851"/>
    </w:pPr>
    <w:rPr>
      <w:sz w:val="22"/>
    </w:rPr>
  </w:style>
  <w:style w:type="paragraph" w:styleId="Corpodetexto3">
    <w:name w:val="Body Text 3"/>
    <w:basedOn w:val="Normal"/>
    <w:link w:val="Corpodetexto3Char"/>
    <w:rsid w:val="00B90E22"/>
    <w:rPr>
      <w:sz w:val="32"/>
    </w:rPr>
  </w:style>
  <w:style w:type="paragraph" w:styleId="Recuodecorpodetexto3">
    <w:name w:val="Body Text Indent 3"/>
    <w:basedOn w:val="Normal"/>
    <w:link w:val="Recuodecorpodetexto3Char"/>
    <w:rsid w:val="00B90E22"/>
    <w:pPr>
      <w:ind w:firstLine="708"/>
      <w:jc w:val="both"/>
    </w:pPr>
    <w:rPr>
      <w:color w:val="000080"/>
      <w:sz w:val="24"/>
    </w:rPr>
  </w:style>
  <w:style w:type="table" w:styleId="Tabelacomgrade">
    <w:name w:val="Table Grid"/>
    <w:basedOn w:val="Tabelanormal"/>
    <w:rsid w:val="00192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basedOn w:val="Fontepargpadro"/>
    <w:link w:val="Rodap"/>
    <w:rsid w:val="00F02095"/>
  </w:style>
  <w:style w:type="character" w:customStyle="1" w:styleId="Ttulo1Char">
    <w:name w:val="Título 1 Char"/>
    <w:basedOn w:val="Fontepargpadro"/>
    <w:link w:val="Ttulo1"/>
    <w:rsid w:val="006463CA"/>
    <w:rPr>
      <w:sz w:val="28"/>
    </w:rPr>
  </w:style>
  <w:style w:type="character" w:customStyle="1" w:styleId="CabealhoChar">
    <w:name w:val="Cabeçalho Char"/>
    <w:basedOn w:val="Fontepargpadro"/>
    <w:link w:val="Cabealho"/>
    <w:rsid w:val="006463CA"/>
  </w:style>
  <w:style w:type="character" w:customStyle="1" w:styleId="CorpodetextoChar">
    <w:name w:val="Corpo de texto Char"/>
    <w:basedOn w:val="Fontepargpadro"/>
    <w:link w:val="Corpodetexto"/>
    <w:rsid w:val="006463CA"/>
    <w:rPr>
      <w:sz w:val="28"/>
    </w:rPr>
  </w:style>
  <w:style w:type="character" w:customStyle="1" w:styleId="Corpodetexto2Char">
    <w:name w:val="Corpo de texto 2 Char"/>
    <w:basedOn w:val="Fontepargpadro"/>
    <w:link w:val="Corpodetexto2"/>
    <w:rsid w:val="006463CA"/>
    <w:rPr>
      <w:b/>
      <w:sz w:val="28"/>
    </w:rPr>
  </w:style>
  <w:style w:type="character" w:customStyle="1" w:styleId="Corpodetexto3Char">
    <w:name w:val="Corpo de texto 3 Char"/>
    <w:basedOn w:val="Fontepargpadro"/>
    <w:link w:val="Corpodetexto3"/>
    <w:rsid w:val="006463CA"/>
    <w:rPr>
      <w:sz w:val="32"/>
    </w:rPr>
  </w:style>
  <w:style w:type="character" w:customStyle="1" w:styleId="Recuodecorpodetexto3Char">
    <w:name w:val="Recuo de corpo de texto 3 Char"/>
    <w:basedOn w:val="Fontepargpadro"/>
    <w:link w:val="Recuodecorpodetexto3"/>
    <w:rsid w:val="006463CA"/>
    <w:rPr>
      <w:color w:val="000080"/>
      <w:sz w:val="24"/>
    </w:rPr>
  </w:style>
  <w:style w:type="character" w:styleId="TextodoEspaoReservado">
    <w:name w:val="Placeholder Text"/>
    <w:basedOn w:val="Fontepargpadro"/>
    <w:uiPriority w:val="99"/>
    <w:semiHidden/>
    <w:rsid w:val="0084535A"/>
    <w:rPr>
      <w:color w:val="808080"/>
    </w:rPr>
  </w:style>
  <w:style w:type="character" w:customStyle="1" w:styleId="GetulioCPTexto">
    <w:name w:val="Getulio_CP_Texto"/>
    <w:basedOn w:val="Fontepargpadro"/>
    <w:uiPriority w:val="1"/>
    <w:rsid w:val="0084535A"/>
    <w:rPr>
      <w:rFonts w:asciiTheme="minorHAnsi" w:hAnsiTheme="minorHAnsi"/>
      <w:sz w:val="24"/>
    </w:rPr>
  </w:style>
  <w:style w:type="paragraph" w:styleId="Textodebalo">
    <w:name w:val="Balloon Text"/>
    <w:basedOn w:val="Normal"/>
    <w:link w:val="TextodebaloChar"/>
    <w:rsid w:val="0084535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4535A"/>
    <w:rPr>
      <w:rFonts w:ascii="Tahoma" w:hAnsi="Tahoma" w:cs="Tahoma"/>
      <w:sz w:val="16"/>
      <w:szCs w:val="16"/>
    </w:rPr>
  </w:style>
  <w:style w:type="character" w:customStyle="1" w:styleId="Estilo14">
    <w:name w:val="Estilo14"/>
    <w:basedOn w:val="Fontepargpadro"/>
    <w:uiPriority w:val="1"/>
    <w:rsid w:val="0084535A"/>
    <w:rPr>
      <w:b/>
      <w:sz w:val="24"/>
    </w:rPr>
  </w:style>
  <w:style w:type="character" w:customStyle="1" w:styleId="GetulioCP02">
    <w:name w:val="Getulio_CP_02"/>
    <w:basedOn w:val="Fontepargpadro"/>
    <w:uiPriority w:val="1"/>
    <w:rsid w:val="0084535A"/>
    <w:rPr>
      <w:rFonts w:asciiTheme="minorHAnsi" w:hAnsiTheme="minorHAnsi"/>
      <w:b/>
      <w:sz w:val="24"/>
    </w:rPr>
  </w:style>
  <w:style w:type="character" w:customStyle="1" w:styleId="Estilo1">
    <w:name w:val="Estilo1"/>
    <w:basedOn w:val="Fontepargpadro"/>
    <w:uiPriority w:val="1"/>
    <w:rsid w:val="0084535A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1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7AC944F79414D5183533A847E173A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0FCCF03-D192-491C-992D-BF8A7D3C9AA9}"/>
      </w:docPartPr>
      <w:docPartBody>
        <w:p w:rsidR="00736323" w:rsidRDefault="005F3F0E" w:rsidP="005F3F0E">
          <w:pPr>
            <w:pStyle w:val="07AC944F79414D5183533A847E173A565"/>
          </w:pPr>
          <w:r w:rsidRPr="009221A8">
            <w:rPr>
              <w:rStyle w:val="TextodoEspaoReservado"/>
              <w:sz w:val="24"/>
              <w:szCs w:val="24"/>
            </w:rPr>
            <w:t>dia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61BA92F283A948BE886CCE3C0F62E45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54A404-5C21-42D2-A8CD-0148DBDE8810}"/>
      </w:docPartPr>
      <w:docPartBody>
        <w:p w:rsidR="00736323" w:rsidRDefault="005F3F0E" w:rsidP="005F3F0E">
          <w:pPr>
            <w:pStyle w:val="61BA92F283A948BE886CCE3C0F62E45B5"/>
          </w:pPr>
          <w:r w:rsidRPr="009221A8">
            <w:rPr>
              <w:rStyle w:val="TextodoEspaoReservado"/>
              <w:sz w:val="24"/>
              <w:szCs w:val="24"/>
            </w:rPr>
            <w:t>mês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A944F6305FCB4169A0AF27755F0870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793EC3-80C1-4D72-BBEB-D4A5F34510CF}"/>
      </w:docPartPr>
      <w:docPartBody>
        <w:p w:rsidR="00736323" w:rsidRDefault="005F3F0E" w:rsidP="005F3F0E">
          <w:pPr>
            <w:pStyle w:val="A944F6305FCB4169A0AF27755F0870E45"/>
          </w:pPr>
          <w:r w:rsidRPr="009221A8">
            <w:rPr>
              <w:rStyle w:val="TextodoEspaoReservado"/>
              <w:sz w:val="24"/>
              <w:szCs w:val="24"/>
            </w:rPr>
            <w:t>ano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66C694B0120A43CAA3E1AE40F3503CE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1FC6E53-D785-457C-9907-A21E727690B7}"/>
      </w:docPartPr>
      <w:docPartBody>
        <w:p w:rsidR="004C22E3" w:rsidRDefault="007E3286" w:rsidP="007E3286">
          <w:pPr>
            <w:pStyle w:val="66C694B0120A43CAA3E1AE40F3503CEA"/>
          </w:pPr>
          <w:r>
            <w:rPr>
              <w:rStyle w:val="TextodoEspaoReservado"/>
              <w:sz w:val="24"/>
              <w:szCs w:val="24"/>
            </w:rPr>
            <w:t>Nome completo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p>
      </w:docPartBody>
    </w:docPart>
    <w:docPart>
      <w:docPartPr>
        <w:name w:val="719D1477E5734C208BDB648600F3FB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23707D-A65D-4D44-9C54-F785CD92470C}"/>
      </w:docPartPr>
      <w:docPartBody>
        <w:p w:rsidR="004C22E3" w:rsidRDefault="007E3286" w:rsidP="007E3286">
          <w:pPr>
            <w:pStyle w:val="719D1477E5734C208BDB648600F3FB24"/>
          </w:pPr>
          <w:r>
            <w:rPr>
              <w:rStyle w:val="TextodoEspaoReservado"/>
              <w:sz w:val="24"/>
              <w:szCs w:val="24"/>
            </w:rPr>
            <w:t>curso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p>
      </w:docPartBody>
    </w:docPart>
    <w:docPart>
      <w:docPartPr>
        <w:name w:val="BC2669662CB3469D9C918B6CF27AD12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239862-35BC-4E6C-B41E-A8584047AF8F}"/>
      </w:docPartPr>
      <w:docPartBody>
        <w:p w:rsidR="004C22E3" w:rsidRDefault="007E3286" w:rsidP="007E3286">
          <w:pPr>
            <w:pStyle w:val="BC2669662CB3469D9C918B6CF27AD12E"/>
          </w:pPr>
          <w:r>
            <w:rPr>
              <w:rStyle w:val="TextodoEspaoReservado"/>
              <w:sz w:val="24"/>
              <w:szCs w:val="24"/>
            </w:rPr>
            <w:t>código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E6391"/>
    <w:rsid w:val="0002554E"/>
    <w:rsid w:val="000501AD"/>
    <w:rsid w:val="000A6DFA"/>
    <w:rsid w:val="00113A55"/>
    <w:rsid w:val="00207A11"/>
    <w:rsid w:val="0028453C"/>
    <w:rsid w:val="002E6391"/>
    <w:rsid w:val="0042220D"/>
    <w:rsid w:val="00466595"/>
    <w:rsid w:val="004B4DB5"/>
    <w:rsid w:val="004C22E3"/>
    <w:rsid w:val="004C2E49"/>
    <w:rsid w:val="005475AD"/>
    <w:rsid w:val="00550383"/>
    <w:rsid w:val="00552882"/>
    <w:rsid w:val="005623B8"/>
    <w:rsid w:val="005834E2"/>
    <w:rsid w:val="005F3F0E"/>
    <w:rsid w:val="00611D79"/>
    <w:rsid w:val="00657C61"/>
    <w:rsid w:val="00736323"/>
    <w:rsid w:val="00746E19"/>
    <w:rsid w:val="00795AC6"/>
    <w:rsid w:val="007E3286"/>
    <w:rsid w:val="008554FE"/>
    <w:rsid w:val="0088160F"/>
    <w:rsid w:val="008B54D8"/>
    <w:rsid w:val="00932181"/>
    <w:rsid w:val="0096586C"/>
    <w:rsid w:val="009E2D11"/>
    <w:rsid w:val="00A62D46"/>
    <w:rsid w:val="00A7661B"/>
    <w:rsid w:val="00AD4DFE"/>
    <w:rsid w:val="00C12D9A"/>
    <w:rsid w:val="00C32AD0"/>
    <w:rsid w:val="00C83ED3"/>
    <w:rsid w:val="00CB2D5D"/>
    <w:rsid w:val="00CB316A"/>
    <w:rsid w:val="00CC1B02"/>
    <w:rsid w:val="00D578CD"/>
    <w:rsid w:val="00E216D4"/>
    <w:rsid w:val="00E9787A"/>
    <w:rsid w:val="00F84728"/>
    <w:rsid w:val="00FA6784"/>
    <w:rsid w:val="00FE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3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4C22E3"/>
    <w:rPr>
      <w:color w:val="808080"/>
    </w:rPr>
  </w:style>
  <w:style w:type="paragraph" w:customStyle="1" w:styleId="8566DA2D9AB54495B702FA2267030713">
    <w:name w:val="8566DA2D9AB54495B702FA2267030713"/>
    <w:rsid w:val="002E6391"/>
  </w:style>
  <w:style w:type="paragraph" w:customStyle="1" w:styleId="BDDC069BA3024E769263A4001CE4E1C3">
    <w:name w:val="BDDC069BA3024E769263A4001CE4E1C3"/>
    <w:rsid w:val="002E6391"/>
  </w:style>
  <w:style w:type="paragraph" w:customStyle="1" w:styleId="F2A16D29749048C996449A3D6156FFD4">
    <w:name w:val="F2A16D29749048C996449A3D6156FFD4"/>
    <w:rsid w:val="002E6391"/>
  </w:style>
  <w:style w:type="paragraph" w:customStyle="1" w:styleId="523E2BD6D29F4D7B94899872F7AA102F">
    <w:name w:val="523E2BD6D29F4D7B94899872F7AA102F"/>
    <w:rsid w:val="002E6391"/>
  </w:style>
  <w:style w:type="paragraph" w:customStyle="1" w:styleId="43E6293E998E4BDCAE9CDFDB20F2EEED">
    <w:name w:val="43E6293E998E4BDCAE9CDFDB20F2EEED"/>
    <w:rsid w:val="002E6391"/>
  </w:style>
  <w:style w:type="paragraph" w:customStyle="1" w:styleId="A2177277861D4AE9B1B8390FBDC4B556">
    <w:name w:val="A2177277861D4AE9B1B8390FBDC4B556"/>
    <w:rsid w:val="002E6391"/>
  </w:style>
  <w:style w:type="paragraph" w:customStyle="1" w:styleId="EB65925C70664BDFA380F63D15289A71">
    <w:name w:val="EB65925C70664BDFA380F63D15289A71"/>
    <w:rsid w:val="002E6391"/>
  </w:style>
  <w:style w:type="paragraph" w:customStyle="1" w:styleId="BEDC871DFBBC4000A8881A6920C85595">
    <w:name w:val="BEDC871DFBBC4000A8881A6920C85595"/>
    <w:rsid w:val="002E6391"/>
  </w:style>
  <w:style w:type="paragraph" w:customStyle="1" w:styleId="97009FB61C46493C96F44B040E365959">
    <w:name w:val="97009FB61C46493C96F44B040E365959"/>
    <w:rsid w:val="002E6391"/>
  </w:style>
  <w:style w:type="paragraph" w:customStyle="1" w:styleId="B67AA64543E343A7ABF3E6E5DA3D32F1">
    <w:name w:val="B67AA64543E343A7ABF3E6E5DA3D32F1"/>
    <w:rsid w:val="002E6391"/>
  </w:style>
  <w:style w:type="paragraph" w:customStyle="1" w:styleId="4B1560884A5449A996ACE21A9DCE7307">
    <w:name w:val="4B1560884A5449A996ACE21A9DCE7307"/>
    <w:rsid w:val="002E6391"/>
  </w:style>
  <w:style w:type="paragraph" w:customStyle="1" w:styleId="4B0CBE0E03764947B61C5A2A321458CC">
    <w:name w:val="4B0CBE0E03764947B61C5A2A321458CC"/>
    <w:rsid w:val="002E6391"/>
  </w:style>
  <w:style w:type="paragraph" w:customStyle="1" w:styleId="E23B017733694EE09B9408AE5B3AA0A9">
    <w:name w:val="E23B017733694EE09B9408AE5B3AA0A9"/>
    <w:rsid w:val="002E6391"/>
  </w:style>
  <w:style w:type="paragraph" w:customStyle="1" w:styleId="81E6FC4FD7E84C7C81129B4D51B6AF8F">
    <w:name w:val="81E6FC4FD7E84C7C81129B4D51B6AF8F"/>
    <w:rsid w:val="002E6391"/>
  </w:style>
  <w:style w:type="paragraph" w:customStyle="1" w:styleId="692613C4D53440EB9D5FF6454DA86A8D">
    <w:name w:val="692613C4D53440EB9D5FF6454DA86A8D"/>
    <w:rsid w:val="002E6391"/>
  </w:style>
  <w:style w:type="paragraph" w:customStyle="1" w:styleId="234C26C179314EEC94544F8F6F285410">
    <w:name w:val="234C26C179314EEC94544F8F6F285410"/>
    <w:rsid w:val="002E6391"/>
  </w:style>
  <w:style w:type="paragraph" w:customStyle="1" w:styleId="313CF009CB65419AA187039382D74B78">
    <w:name w:val="313CF009CB65419AA187039382D74B78"/>
    <w:rsid w:val="002E6391"/>
  </w:style>
  <w:style w:type="paragraph" w:customStyle="1" w:styleId="A4A9BA66B18B45E9A4FA22CBA3863089">
    <w:name w:val="A4A9BA66B18B45E9A4FA22CBA3863089"/>
    <w:rsid w:val="002E6391"/>
  </w:style>
  <w:style w:type="paragraph" w:customStyle="1" w:styleId="0D34438B47554F6CB8FD5D816C88C98C">
    <w:name w:val="0D34438B47554F6CB8FD5D816C88C98C"/>
    <w:rsid w:val="002E6391"/>
  </w:style>
  <w:style w:type="paragraph" w:customStyle="1" w:styleId="7F3BD48A20E84B799015996A49183F1A">
    <w:name w:val="7F3BD48A20E84B799015996A49183F1A"/>
    <w:rsid w:val="002E6391"/>
  </w:style>
  <w:style w:type="paragraph" w:customStyle="1" w:styleId="BAA2C42A5EA4494AAFDBFD2C89E56358">
    <w:name w:val="BAA2C42A5EA4494AAFDBFD2C89E56358"/>
    <w:rsid w:val="002E6391"/>
  </w:style>
  <w:style w:type="paragraph" w:customStyle="1" w:styleId="A2EA6EFB26AC4DA193DD5934CE28AB95">
    <w:name w:val="A2EA6EFB26AC4DA193DD5934CE28AB95"/>
    <w:rsid w:val="002E6391"/>
  </w:style>
  <w:style w:type="paragraph" w:customStyle="1" w:styleId="3EA4A42D617F4810BE0EB6CA6ABA6D03">
    <w:name w:val="3EA4A42D617F4810BE0EB6CA6ABA6D03"/>
    <w:rsid w:val="002E6391"/>
  </w:style>
  <w:style w:type="paragraph" w:customStyle="1" w:styleId="8566DA2D9AB54495B702FA22670307131">
    <w:name w:val="8566DA2D9AB54495B702FA2267030713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1">
    <w:name w:val="BDDC069BA3024E769263A4001CE4E1C3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1">
    <w:name w:val="F2A16D29749048C996449A3D6156FFD4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1">
    <w:name w:val="43E6293E998E4BDCAE9CDFDB20F2EEED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1">
    <w:name w:val="A2177277861D4AE9B1B8390FBDC4B556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1">
    <w:name w:val="EB65925C70664BDFA380F63D15289A71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1">
    <w:name w:val="BEDC871DFBBC4000A8881A6920C85595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1">
    <w:name w:val="B67AA64543E343A7ABF3E6E5DA3D32F1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1">
    <w:name w:val="4B1560884A5449A996ACE21A9DCE7307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1">
    <w:name w:val="4B0CBE0E03764947B61C5A2A321458CC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1">
    <w:name w:val="E23B017733694EE09B9408AE5B3AA0A9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1">
    <w:name w:val="81E6FC4FD7E84C7C81129B4D51B6AF8F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1">
    <w:name w:val="692613C4D53440EB9D5FF6454DA86A8D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1">
    <w:name w:val="234C26C179314EEC94544F8F6F285410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1">
    <w:name w:val="313CF009CB65419AA187039382D74B78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1">
    <w:name w:val="A4A9BA66B18B45E9A4FA22CBA3863089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1">
    <w:name w:val="0D34438B47554F6CB8FD5D816C88C98C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1">
    <w:name w:val="7F3BD48A20E84B799015996A49183F1A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1">
    <w:name w:val="BAA2C42A5EA4494AAFDBFD2C89E56358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1">
    <w:name w:val="A2EA6EFB26AC4DA193DD5934CE28AB95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1">
    <w:name w:val="3EA4A42D617F4810BE0EB6CA6ABA6D03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">
    <w:name w:val="C60A01D8EC7F4E93AAD5A286ABB1E786"/>
    <w:rsid w:val="002E6391"/>
  </w:style>
  <w:style w:type="paragraph" w:customStyle="1" w:styleId="FBF4EBE070BF47E288101E6A7EC80F94">
    <w:name w:val="FBF4EBE070BF47E288101E6A7EC80F94"/>
    <w:rsid w:val="002E6391"/>
  </w:style>
  <w:style w:type="paragraph" w:customStyle="1" w:styleId="A5B6760DA3984025A664B948278BC5A9">
    <w:name w:val="A5B6760DA3984025A664B948278BC5A9"/>
    <w:rsid w:val="002E6391"/>
  </w:style>
  <w:style w:type="paragraph" w:customStyle="1" w:styleId="22776CC2F0AE46F49C00AE41BA766166">
    <w:name w:val="22776CC2F0AE46F49C00AE41BA766166"/>
    <w:rsid w:val="002E6391"/>
  </w:style>
  <w:style w:type="paragraph" w:customStyle="1" w:styleId="330CF81006F5411AB4932385CF468E63">
    <w:name w:val="330CF81006F5411AB4932385CF468E63"/>
    <w:rsid w:val="002E6391"/>
  </w:style>
  <w:style w:type="paragraph" w:customStyle="1" w:styleId="D9E134E495AB414BA404781066556A7A">
    <w:name w:val="D9E134E495AB414BA404781066556A7A"/>
    <w:rsid w:val="002E6391"/>
  </w:style>
  <w:style w:type="paragraph" w:customStyle="1" w:styleId="53E69EDD237F4E1D873C447570391398">
    <w:name w:val="53E69EDD237F4E1D873C447570391398"/>
    <w:rsid w:val="002E6391"/>
  </w:style>
  <w:style w:type="paragraph" w:customStyle="1" w:styleId="D0CB1D1F56FA46FD9C72E3AF0B3895DF">
    <w:name w:val="D0CB1D1F56FA46FD9C72E3AF0B3895DF"/>
    <w:rsid w:val="002E6391"/>
  </w:style>
  <w:style w:type="paragraph" w:customStyle="1" w:styleId="EFACBFF56811489D88EB146EAC44EB1F">
    <w:name w:val="EFACBFF56811489D88EB146EAC44EB1F"/>
    <w:rsid w:val="002E6391"/>
  </w:style>
  <w:style w:type="paragraph" w:customStyle="1" w:styleId="D13E2F0694CA4BB6BDF442A032A0A205">
    <w:name w:val="D13E2F0694CA4BB6BDF442A032A0A205"/>
    <w:rsid w:val="002E6391"/>
  </w:style>
  <w:style w:type="paragraph" w:customStyle="1" w:styleId="F62729FC9082441AA7AA2CC857032AEB">
    <w:name w:val="F62729FC9082441AA7AA2CC857032AEB"/>
    <w:rsid w:val="002E6391"/>
  </w:style>
  <w:style w:type="paragraph" w:customStyle="1" w:styleId="2E6D46F4859B4E3DA6892433761E6100">
    <w:name w:val="2E6D46F4859B4E3DA6892433761E6100"/>
    <w:rsid w:val="002E6391"/>
  </w:style>
  <w:style w:type="paragraph" w:customStyle="1" w:styleId="F784225E05CE441194C98A12D07DD35B">
    <w:name w:val="F784225E05CE441194C98A12D07DD35B"/>
    <w:rsid w:val="002E6391"/>
  </w:style>
  <w:style w:type="paragraph" w:customStyle="1" w:styleId="6B42696D8C18482DAE3175BABE90DA86">
    <w:name w:val="6B42696D8C18482DAE3175BABE90DA86"/>
    <w:rsid w:val="002E6391"/>
  </w:style>
  <w:style w:type="paragraph" w:customStyle="1" w:styleId="D1211BABC3EC4930835634AC4D26CC8C">
    <w:name w:val="D1211BABC3EC4930835634AC4D26CC8C"/>
    <w:rsid w:val="002E6391"/>
  </w:style>
  <w:style w:type="paragraph" w:customStyle="1" w:styleId="D33151DCEDC84DE1A50BD47F3490891E">
    <w:name w:val="D33151DCEDC84DE1A50BD47F3490891E"/>
    <w:rsid w:val="002E6391"/>
  </w:style>
  <w:style w:type="paragraph" w:customStyle="1" w:styleId="8FB1FF1A0C834B78910D27737C2A5181">
    <w:name w:val="8FB1FF1A0C834B78910D27737C2A5181"/>
    <w:rsid w:val="002E6391"/>
  </w:style>
  <w:style w:type="paragraph" w:customStyle="1" w:styleId="562AAEA1EA514F8CAE8E6A5D24F22D32">
    <w:name w:val="562AAEA1EA514F8CAE8E6A5D24F22D32"/>
    <w:rsid w:val="002E6391"/>
  </w:style>
  <w:style w:type="paragraph" w:customStyle="1" w:styleId="B3BDB3E8E90347C082016740BDBB3063">
    <w:name w:val="B3BDB3E8E90347C082016740BDBB3063"/>
    <w:rsid w:val="002E6391"/>
  </w:style>
  <w:style w:type="paragraph" w:customStyle="1" w:styleId="880DDAA86BB64DA199B7B214AEFBC540">
    <w:name w:val="880DDAA86BB64DA199B7B214AEFBC540"/>
    <w:rsid w:val="002E6391"/>
  </w:style>
  <w:style w:type="paragraph" w:customStyle="1" w:styleId="6126BAFAF76B4939B2F69179775AAA86">
    <w:name w:val="6126BAFAF76B4939B2F69179775AAA86"/>
    <w:rsid w:val="002E6391"/>
  </w:style>
  <w:style w:type="paragraph" w:customStyle="1" w:styleId="0E0F485B420145D4A78F816B93BCB6D2">
    <w:name w:val="0E0F485B420145D4A78F816B93BCB6D2"/>
    <w:rsid w:val="002E6391"/>
  </w:style>
  <w:style w:type="paragraph" w:customStyle="1" w:styleId="1DDAB1C9A291477B8584714E99F8CCB6">
    <w:name w:val="1DDAB1C9A291477B8584714E99F8CCB6"/>
    <w:rsid w:val="002E6391"/>
  </w:style>
  <w:style w:type="paragraph" w:customStyle="1" w:styleId="80F6261DAF004BBFAFBBCBD6A3D6B2F4">
    <w:name w:val="80F6261DAF004BBFAFBBCBD6A3D6B2F4"/>
    <w:rsid w:val="002E6391"/>
  </w:style>
  <w:style w:type="paragraph" w:customStyle="1" w:styleId="8566DA2D9AB54495B702FA22670307132">
    <w:name w:val="8566DA2D9AB54495B702FA2267030713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2">
    <w:name w:val="BDDC069BA3024E769263A4001CE4E1C3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2">
    <w:name w:val="F2A16D29749048C996449A3D6156FFD4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2">
    <w:name w:val="43E6293E998E4BDCAE9CDFDB20F2EEED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2">
    <w:name w:val="A2177277861D4AE9B1B8390FBDC4B556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2">
    <w:name w:val="EB65925C70664BDFA380F63D15289A71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2">
    <w:name w:val="BEDC871DFBBC4000A8881A6920C85595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2">
    <w:name w:val="B67AA64543E343A7ABF3E6E5DA3D32F1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2">
    <w:name w:val="4B1560884A5449A996ACE21A9DCE7307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2">
    <w:name w:val="4B0CBE0E03764947B61C5A2A321458CC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2">
    <w:name w:val="E23B017733694EE09B9408AE5B3AA0A9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2">
    <w:name w:val="81E6FC4FD7E84C7C81129B4D51B6AF8F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2">
    <w:name w:val="692613C4D53440EB9D5FF6454DA86A8D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2">
    <w:name w:val="234C26C179314EEC94544F8F6F285410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2">
    <w:name w:val="313CF009CB65419AA187039382D74B78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2">
    <w:name w:val="A4A9BA66B18B45E9A4FA22CBA3863089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2">
    <w:name w:val="0D34438B47554F6CB8FD5D816C88C98C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2">
    <w:name w:val="7F3BD48A20E84B799015996A49183F1A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2">
    <w:name w:val="BAA2C42A5EA4494AAFDBFD2C89E56358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2">
    <w:name w:val="A2EA6EFB26AC4DA193DD5934CE28AB95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2">
    <w:name w:val="3EA4A42D617F4810BE0EB6CA6ABA6D03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1">
    <w:name w:val="C60A01D8EC7F4E93AAD5A286ABB1E786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1">
    <w:name w:val="FBF4EBE070BF47E288101E6A7EC80F94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B6760DA3984025A664B948278BC5A91">
    <w:name w:val="A5B6760DA3984025A664B948278BC5A9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1">
    <w:name w:val="53E69EDD237F4E1D873C447570391398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1">
    <w:name w:val="D0CB1D1F56FA46FD9C72E3AF0B3895DF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1">
    <w:name w:val="EFACBFF56811489D88EB146EAC44EB1F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1">
    <w:name w:val="D13E2F0694CA4BB6BDF442A032A0A205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1">
    <w:name w:val="F62729FC9082441AA7AA2CC857032AEB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1">
    <w:name w:val="2E6D46F4859B4E3DA6892433761E6100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1">
    <w:name w:val="F784225E05CE441194C98A12D07DD35B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1">
    <w:name w:val="6B42696D8C18482DAE3175BABE90DA86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1">
    <w:name w:val="D1211BABC3EC4930835634AC4D26CC8C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1">
    <w:name w:val="D33151DCEDC84DE1A50BD47F3490891E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1">
    <w:name w:val="8FB1FF1A0C834B78910D27737C2A5181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1">
    <w:name w:val="562AAEA1EA514F8CAE8E6A5D24F22D32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1">
    <w:name w:val="B3BDB3E8E90347C082016740BDBB3063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1">
    <w:name w:val="880DDAA86BB64DA199B7B214AEFBC540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1">
    <w:name w:val="6126BAFAF76B4939B2F69179775AAA86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1">
    <w:name w:val="0E0F485B420145D4A78F816B93BCB6D2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66DA2D9AB54495B702FA22670307133">
    <w:name w:val="8566DA2D9AB54495B702FA2267030713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3">
    <w:name w:val="BDDC069BA3024E769263A4001CE4E1C3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3">
    <w:name w:val="F2A16D29749048C996449A3D6156FFD4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3">
    <w:name w:val="43E6293E998E4BDCAE9CDFDB20F2EEED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3">
    <w:name w:val="A2177277861D4AE9B1B8390FBDC4B556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3">
    <w:name w:val="EB65925C70664BDFA380F63D15289A71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3">
    <w:name w:val="BEDC871DFBBC4000A8881A6920C85595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3">
    <w:name w:val="B67AA64543E343A7ABF3E6E5DA3D32F1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3">
    <w:name w:val="4B1560884A5449A996ACE21A9DCE7307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3">
    <w:name w:val="4B0CBE0E03764947B61C5A2A321458CC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3">
    <w:name w:val="E23B017733694EE09B9408AE5B3AA0A9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3">
    <w:name w:val="81E6FC4FD7E84C7C81129B4D51B6AF8F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3">
    <w:name w:val="692613C4D53440EB9D5FF6454DA86A8D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3">
    <w:name w:val="234C26C179314EEC94544F8F6F285410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3">
    <w:name w:val="313CF009CB65419AA187039382D74B78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3">
    <w:name w:val="A4A9BA66B18B45E9A4FA22CBA3863089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3">
    <w:name w:val="0D34438B47554F6CB8FD5D816C88C98C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3">
    <w:name w:val="7F3BD48A20E84B799015996A49183F1A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3">
    <w:name w:val="BAA2C42A5EA4494AAFDBFD2C89E56358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3">
    <w:name w:val="A2EA6EFB26AC4DA193DD5934CE28AB95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3">
    <w:name w:val="3EA4A42D617F4810BE0EB6CA6ABA6D03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2">
    <w:name w:val="C60A01D8EC7F4E93AAD5A286ABB1E786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2">
    <w:name w:val="FBF4EBE070BF47E288101E6A7EC80F94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B6760DA3984025A664B948278BC5A92">
    <w:name w:val="A5B6760DA3984025A664B948278BC5A9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2">
    <w:name w:val="53E69EDD237F4E1D873C447570391398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2">
    <w:name w:val="D0CB1D1F56FA46FD9C72E3AF0B3895DF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2">
    <w:name w:val="EFACBFF56811489D88EB146EAC44EB1F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2">
    <w:name w:val="D13E2F0694CA4BB6BDF442A032A0A205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2">
    <w:name w:val="F62729FC9082441AA7AA2CC857032AEB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2">
    <w:name w:val="2E6D46F4859B4E3DA6892433761E6100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2">
    <w:name w:val="F784225E05CE441194C98A12D07DD35B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2">
    <w:name w:val="6B42696D8C18482DAE3175BABE90DA86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2">
    <w:name w:val="D1211BABC3EC4930835634AC4D26CC8C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2">
    <w:name w:val="D33151DCEDC84DE1A50BD47F3490891E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2">
    <w:name w:val="8FB1FF1A0C834B78910D27737C2A5181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2">
    <w:name w:val="562AAEA1EA514F8CAE8E6A5D24F22D32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2">
    <w:name w:val="B3BDB3E8E90347C082016740BDBB3063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2">
    <w:name w:val="880DDAA86BB64DA199B7B214AEFBC540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2">
    <w:name w:val="6126BAFAF76B4939B2F69179775AAA86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2">
    <w:name w:val="0E0F485B420145D4A78F816B93BCB6D2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">
    <w:name w:val="B4B7B5A279AA49708E75F2D031B5DB9E"/>
    <w:rsid w:val="002E6391"/>
  </w:style>
  <w:style w:type="paragraph" w:customStyle="1" w:styleId="28FE41D0120A4136AFD3AA3ED215891A">
    <w:name w:val="28FE41D0120A4136AFD3AA3ED215891A"/>
    <w:rsid w:val="002E6391"/>
  </w:style>
  <w:style w:type="paragraph" w:customStyle="1" w:styleId="36E9D961DD1043C89E344FD9E2C2FCD7">
    <w:name w:val="36E9D961DD1043C89E344FD9E2C2FCD7"/>
    <w:rsid w:val="002E6391"/>
  </w:style>
  <w:style w:type="paragraph" w:customStyle="1" w:styleId="C8B5BCE81E8448A6BE59EC2D2DB5E2B1">
    <w:name w:val="C8B5BCE81E8448A6BE59EC2D2DB5E2B1"/>
    <w:rsid w:val="002E6391"/>
  </w:style>
  <w:style w:type="paragraph" w:customStyle="1" w:styleId="C439464FB33D4D2A8BFE3A81006D7A51">
    <w:name w:val="C439464FB33D4D2A8BFE3A81006D7A51"/>
    <w:rsid w:val="002E6391"/>
  </w:style>
  <w:style w:type="paragraph" w:customStyle="1" w:styleId="0CB7736E31B346FE939936036D0A07F3">
    <w:name w:val="0CB7736E31B346FE939936036D0A07F3"/>
    <w:rsid w:val="002E6391"/>
  </w:style>
  <w:style w:type="paragraph" w:customStyle="1" w:styleId="3AC7413C06BD481B94C9FC85E585E4B8">
    <w:name w:val="3AC7413C06BD481B94C9FC85E585E4B8"/>
    <w:rsid w:val="002E6391"/>
  </w:style>
  <w:style w:type="paragraph" w:customStyle="1" w:styleId="BB18DAABDF9B498A88E9FD4CD12375B5">
    <w:name w:val="BB18DAABDF9B498A88E9FD4CD12375B5"/>
    <w:rsid w:val="002E6391"/>
  </w:style>
  <w:style w:type="paragraph" w:customStyle="1" w:styleId="FC20498A6DDA420EA185637791BEAB8A">
    <w:name w:val="FC20498A6DDA420EA185637791BEAB8A"/>
    <w:rsid w:val="002E6391"/>
  </w:style>
  <w:style w:type="paragraph" w:customStyle="1" w:styleId="5B94ECBA9B9B4FD08D7609349553E786">
    <w:name w:val="5B94ECBA9B9B4FD08D7609349553E786"/>
    <w:rsid w:val="002E6391"/>
  </w:style>
  <w:style w:type="paragraph" w:customStyle="1" w:styleId="8566DA2D9AB54495B702FA22670307134">
    <w:name w:val="8566DA2D9AB54495B702FA2267030713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4">
    <w:name w:val="BDDC069BA3024E769263A4001CE4E1C3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4">
    <w:name w:val="F2A16D29749048C996449A3D6156FFD4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4">
    <w:name w:val="43E6293E998E4BDCAE9CDFDB20F2EEED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4">
    <w:name w:val="A2177277861D4AE9B1B8390FBDC4B556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4">
    <w:name w:val="EB65925C70664BDFA380F63D15289A71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4">
    <w:name w:val="BEDC871DFBBC4000A8881A6920C85595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4">
    <w:name w:val="B67AA64543E343A7ABF3E6E5DA3D32F1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4">
    <w:name w:val="4B1560884A5449A996ACE21A9DCE7307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4">
    <w:name w:val="4B0CBE0E03764947B61C5A2A321458CC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4">
    <w:name w:val="E23B017733694EE09B9408AE5B3AA0A9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4">
    <w:name w:val="81E6FC4FD7E84C7C81129B4D51B6AF8F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4">
    <w:name w:val="692613C4D53440EB9D5FF6454DA86A8D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4">
    <w:name w:val="234C26C179314EEC94544F8F6F285410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4">
    <w:name w:val="313CF009CB65419AA187039382D74B78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4">
    <w:name w:val="A4A9BA66B18B45E9A4FA22CBA3863089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4">
    <w:name w:val="0D34438B47554F6CB8FD5D816C88C98C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4">
    <w:name w:val="7F3BD48A20E84B799015996A49183F1A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4">
    <w:name w:val="BAA2C42A5EA4494AAFDBFD2C89E56358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4">
    <w:name w:val="A2EA6EFB26AC4DA193DD5934CE28AB95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4">
    <w:name w:val="3EA4A42D617F4810BE0EB6CA6ABA6D03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3">
    <w:name w:val="C60A01D8EC7F4E93AAD5A286ABB1E786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3">
    <w:name w:val="FBF4EBE070BF47E288101E6A7EC80F94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B6760DA3984025A664B948278BC5A93">
    <w:name w:val="A5B6760DA3984025A664B948278BC5A9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3">
    <w:name w:val="53E69EDD237F4E1D873C447570391398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3">
    <w:name w:val="D0CB1D1F56FA46FD9C72E3AF0B3895DF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3">
    <w:name w:val="EFACBFF56811489D88EB146EAC44EB1F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3">
    <w:name w:val="D13E2F0694CA4BB6BDF442A032A0A205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3">
    <w:name w:val="F62729FC9082441AA7AA2CC857032AEB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3">
    <w:name w:val="2E6D46F4859B4E3DA6892433761E6100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3">
    <w:name w:val="F784225E05CE441194C98A12D07DD35B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3">
    <w:name w:val="6B42696D8C18482DAE3175BABE90DA86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3">
    <w:name w:val="D1211BABC3EC4930835634AC4D26CC8C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3">
    <w:name w:val="D33151DCEDC84DE1A50BD47F3490891E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3">
    <w:name w:val="8FB1FF1A0C834B78910D27737C2A5181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3">
    <w:name w:val="562AAEA1EA514F8CAE8E6A5D24F22D32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3">
    <w:name w:val="B3BDB3E8E90347C082016740BDBB3063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3">
    <w:name w:val="880DDAA86BB64DA199B7B214AEFBC540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3">
    <w:name w:val="6126BAFAF76B4939B2F69179775AAA86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3">
    <w:name w:val="0E0F485B420145D4A78F816B93BCB6D2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1">
    <w:name w:val="B4B7B5A279AA49708E75F2D031B5DB9E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B5BCE81E8448A6BE59EC2D2DB5E2B11">
    <w:name w:val="C8B5BCE81E8448A6BE59EC2D2DB5E2B1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39464FB33D4D2A8BFE3A81006D7A511">
    <w:name w:val="C439464FB33D4D2A8BFE3A81006D7A51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C7413C06BD481B94C9FC85E585E4B81">
    <w:name w:val="3AC7413C06BD481B94C9FC85E585E4B8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18DAABDF9B498A88E9FD4CD12375B51">
    <w:name w:val="BB18DAABDF9B498A88E9FD4CD12375B5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20498A6DDA420EA185637791BEAB8A1">
    <w:name w:val="FC20498A6DDA420EA185637791BEAB8A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94ECBA9B9B4FD08D7609349553E7861">
    <w:name w:val="5B94ECBA9B9B4FD08D7609349553E786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C3B8E398A4E598813FBF5826D6BC9">
    <w:name w:val="D73C3B8E398A4E598813FBF5826D6BC9"/>
    <w:rsid w:val="002E6391"/>
  </w:style>
  <w:style w:type="paragraph" w:customStyle="1" w:styleId="2A54338D976C4B1DAF29AA94BFD3C8D7">
    <w:name w:val="2A54338D976C4B1DAF29AA94BFD3C8D7"/>
    <w:rsid w:val="002E6391"/>
  </w:style>
  <w:style w:type="paragraph" w:customStyle="1" w:styleId="96E24A80125D4AB3A67FA8E0876C6367">
    <w:name w:val="96E24A80125D4AB3A67FA8E0876C6367"/>
    <w:rsid w:val="002E6391"/>
  </w:style>
  <w:style w:type="paragraph" w:customStyle="1" w:styleId="8566DA2D9AB54495B702FA22670307135">
    <w:name w:val="8566DA2D9AB54495B702FA2267030713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5">
    <w:name w:val="BDDC069BA3024E769263A4001CE4E1C3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5">
    <w:name w:val="F2A16D29749048C996449A3D6156FFD4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5">
    <w:name w:val="43E6293E998E4BDCAE9CDFDB20F2EEED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5">
    <w:name w:val="A2177277861D4AE9B1B8390FBDC4B556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5">
    <w:name w:val="EB65925C70664BDFA380F63D15289A71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5">
    <w:name w:val="BEDC871DFBBC4000A8881A6920C85595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5">
    <w:name w:val="B67AA64543E343A7ABF3E6E5DA3D32F1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5">
    <w:name w:val="4B1560884A5449A996ACE21A9DCE7307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5">
    <w:name w:val="4B0CBE0E03764947B61C5A2A321458CC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5">
    <w:name w:val="E23B017733694EE09B9408AE5B3AA0A9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5">
    <w:name w:val="81E6FC4FD7E84C7C81129B4D51B6AF8F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5">
    <w:name w:val="692613C4D53440EB9D5FF6454DA86A8D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5">
    <w:name w:val="234C26C179314EEC94544F8F6F285410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5">
    <w:name w:val="313CF009CB65419AA187039382D74B78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5">
    <w:name w:val="A4A9BA66B18B45E9A4FA22CBA3863089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5">
    <w:name w:val="0D34438B47554F6CB8FD5D816C88C98C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5">
    <w:name w:val="7F3BD48A20E84B799015996A49183F1A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5">
    <w:name w:val="BAA2C42A5EA4494AAFDBFD2C89E56358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5">
    <w:name w:val="A2EA6EFB26AC4DA193DD5934CE28AB95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5">
    <w:name w:val="3EA4A42D617F4810BE0EB6CA6ABA6D03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4">
    <w:name w:val="C60A01D8EC7F4E93AAD5A286ABB1E786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4">
    <w:name w:val="FBF4EBE070BF47E288101E6A7EC80F94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B6760DA3984025A664B948278BC5A94">
    <w:name w:val="A5B6760DA3984025A664B948278BC5A9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4">
    <w:name w:val="53E69EDD237F4E1D873C447570391398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4">
    <w:name w:val="D0CB1D1F56FA46FD9C72E3AF0B3895DF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4">
    <w:name w:val="EFACBFF56811489D88EB146EAC44EB1F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4">
    <w:name w:val="D13E2F0694CA4BB6BDF442A032A0A205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4">
    <w:name w:val="F62729FC9082441AA7AA2CC857032AEB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4">
    <w:name w:val="2E6D46F4859B4E3DA6892433761E6100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4">
    <w:name w:val="F784225E05CE441194C98A12D07DD35B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4">
    <w:name w:val="6B42696D8C18482DAE3175BABE90DA86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4">
    <w:name w:val="D1211BABC3EC4930835634AC4D26CC8C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4">
    <w:name w:val="D33151DCEDC84DE1A50BD47F3490891E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4">
    <w:name w:val="8FB1FF1A0C834B78910D27737C2A5181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4">
    <w:name w:val="562AAEA1EA514F8CAE8E6A5D24F22D32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4">
    <w:name w:val="B3BDB3E8E90347C082016740BDBB3063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4">
    <w:name w:val="880DDAA86BB64DA199B7B214AEFBC540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4">
    <w:name w:val="6126BAFAF76B4939B2F69179775AAA86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4">
    <w:name w:val="0E0F485B420145D4A78F816B93BCB6D2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2">
    <w:name w:val="B4B7B5A279AA49708E75F2D031B5DB9E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B5BCE81E8448A6BE59EC2D2DB5E2B12">
    <w:name w:val="C8B5BCE81E8448A6BE59EC2D2DB5E2B1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39464FB33D4D2A8BFE3A81006D7A512">
    <w:name w:val="C439464FB33D4D2A8BFE3A81006D7A51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C7413C06BD481B94C9FC85E585E4B82">
    <w:name w:val="3AC7413C06BD481B94C9FC85E585E4B8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18DAABDF9B498A88E9FD4CD12375B52">
    <w:name w:val="BB18DAABDF9B498A88E9FD4CD12375B5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20498A6DDA420EA185637791BEAB8A2">
    <w:name w:val="FC20498A6DDA420EA185637791BEAB8A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94ECBA9B9B4FD08D7609349553E7862">
    <w:name w:val="5B94ECBA9B9B4FD08D7609349553E786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C3B8E398A4E598813FBF5826D6BC91">
    <w:name w:val="D73C3B8E398A4E598813FBF5826D6BC9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54338D976C4B1DAF29AA94BFD3C8D71">
    <w:name w:val="2A54338D976C4B1DAF29AA94BFD3C8D7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E24A80125D4AB3A67FA8E0876C63671">
    <w:name w:val="96E24A80125D4AB3A67FA8E0876C6367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E6DC6A848B4362B5ED1CD9C7C2CF82">
    <w:name w:val="8FE6DC6A848B4362B5ED1CD9C7C2CF82"/>
    <w:rsid w:val="002E6391"/>
  </w:style>
  <w:style w:type="paragraph" w:customStyle="1" w:styleId="E48143389AA54C90906652913F31E80A">
    <w:name w:val="E48143389AA54C90906652913F31E80A"/>
    <w:rsid w:val="002E6391"/>
  </w:style>
  <w:style w:type="paragraph" w:customStyle="1" w:styleId="E8167DA0D64D49538E78769897D6DEF4">
    <w:name w:val="E8167DA0D64D49538E78769897D6DEF4"/>
    <w:rsid w:val="002E6391"/>
  </w:style>
  <w:style w:type="paragraph" w:customStyle="1" w:styleId="8566DA2D9AB54495B702FA22670307136">
    <w:name w:val="8566DA2D9AB54495B702FA2267030713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6">
    <w:name w:val="BDDC069BA3024E769263A4001CE4E1C3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6">
    <w:name w:val="F2A16D29749048C996449A3D6156FFD4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6">
    <w:name w:val="43E6293E998E4BDCAE9CDFDB20F2EEED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6">
    <w:name w:val="A2177277861D4AE9B1B8390FBDC4B556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6">
    <w:name w:val="EB65925C70664BDFA380F63D15289A71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6">
    <w:name w:val="BEDC871DFBBC4000A8881A6920C85595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6">
    <w:name w:val="B67AA64543E343A7ABF3E6E5DA3D32F1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6">
    <w:name w:val="4B1560884A5449A996ACE21A9DCE7307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6">
    <w:name w:val="4B0CBE0E03764947B61C5A2A321458CC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6">
    <w:name w:val="E23B017733694EE09B9408AE5B3AA0A9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6">
    <w:name w:val="81E6FC4FD7E84C7C81129B4D51B6AF8F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6">
    <w:name w:val="692613C4D53440EB9D5FF6454DA86A8D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6">
    <w:name w:val="234C26C179314EEC94544F8F6F285410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6">
    <w:name w:val="313CF009CB65419AA187039382D74B78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6">
    <w:name w:val="A4A9BA66B18B45E9A4FA22CBA3863089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6">
    <w:name w:val="0D34438B47554F6CB8FD5D816C88C98C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6">
    <w:name w:val="7F3BD48A20E84B799015996A49183F1A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6">
    <w:name w:val="BAA2C42A5EA4494AAFDBFD2C89E56358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6">
    <w:name w:val="A2EA6EFB26AC4DA193DD5934CE28AB95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6">
    <w:name w:val="3EA4A42D617F4810BE0EB6CA6ABA6D03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5">
    <w:name w:val="C60A01D8EC7F4E93AAD5A286ABB1E786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5">
    <w:name w:val="FBF4EBE070BF47E288101E6A7EC80F94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B6760DA3984025A664B948278BC5A95">
    <w:name w:val="A5B6760DA3984025A664B948278BC5A9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5">
    <w:name w:val="53E69EDD237F4E1D873C447570391398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5">
    <w:name w:val="D0CB1D1F56FA46FD9C72E3AF0B3895DF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5">
    <w:name w:val="EFACBFF56811489D88EB146EAC44EB1F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5">
    <w:name w:val="D13E2F0694CA4BB6BDF442A032A0A205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5">
    <w:name w:val="F62729FC9082441AA7AA2CC857032AEB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5">
    <w:name w:val="2E6D46F4859B4E3DA6892433761E6100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5">
    <w:name w:val="F784225E05CE441194C98A12D07DD35B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5">
    <w:name w:val="6B42696D8C18482DAE3175BABE90DA86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5">
    <w:name w:val="D1211BABC3EC4930835634AC4D26CC8C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5">
    <w:name w:val="D33151DCEDC84DE1A50BD47F3490891E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5">
    <w:name w:val="8FB1FF1A0C834B78910D27737C2A5181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5">
    <w:name w:val="562AAEA1EA514F8CAE8E6A5D24F22D32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5">
    <w:name w:val="B3BDB3E8E90347C082016740BDBB3063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5">
    <w:name w:val="880DDAA86BB64DA199B7B214AEFBC540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5">
    <w:name w:val="6126BAFAF76B4939B2F69179775AAA86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5">
    <w:name w:val="0E0F485B420145D4A78F816B93BCB6D2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3">
    <w:name w:val="B4B7B5A279AA49708E75F2D031B5DB9E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B5BCE81E8448A6BE59EC2D2DB5E2B13">
    <w:name w:val="C8B5BCE81E8448A6BE59EC2D2DB5E2B1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39464FB33D4D2A8BFE3A81006D7A513">
    <w:name w:val="C439464FB33D4D2A8BFE3A81006D7A51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C7413C06BD481B94C9FC85E585E4B83">
    <w:name w:val="3AC7413C06BD481B94C9FC85E585E4B8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18DAABDF9B498A88E9FD4CD12375B53">
    <w:name w:val="BB18DAABDF9B498A88E9FD4CD12375B5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20498A6DDA420EA185637791BEAB8A3">
    <w:name w:val="FC20498A6DDA420EA185637791BEAB8A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94ECBA9B9B4FD08D7609349553E7863">
    <w:name w:val="5B94ECBA9B9B4FD08D7609349553E786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C3B8E398A4E598813FBF5826D6BC92">
    <w:name w:val="D73C3B8E398A4E598813FBF5826D6BC9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54338D976C4B1DAF29AA94BFD3C8D72">
    <w:name w:val="2A54338D976C4B1DAF29AA94BFD3C8D7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E24A80125D4AB3A67FA8E0876C63672">
    <w:name w:val="96E24A80125D4AB3A67FA8E0876C6367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E6DC6A848B4362B5ED1CD9C7C2CF821">
    <w:name w:val="8FE6DC6A848B4362B5ED1CD9C7C2CF821"/>
    <w:rsid w:val="002E6391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8167DA0D64D49538E78769897D6DEF41">
    <w:name w:val="E8167DA0D64D49538E78769897D6DEF41"/>
    <w:rsid w:val="002E6391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48143389AA54C90906652913F31E80A1">
    <w:name w:val="E48143389AA54C90906652913F31E80A1"/>
    <w:rsid w:val="002E6391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5684FC42FE22447184EA45AE31AB7E73">
    <w:name w:val="5684FC42FE22447184EA45AE31AB7E73"/>
    <w:rsid w:val="002E6391"/>
  </w:style>
  <w:style w:type="paragraph" w:customStyle="1" w:styleId="0131385349924249BBCDBEA798ED7B88">
    <w:name w:val="0131385349924249BBCDBEA798ED7B88"/>
    <w:rsid w:val="002E6391"/>
  </w:style>
  <w:style w:type="paragraph" w:customStyle="1" w:styleId="CFA598BA131C4E379A48F8DE185DFE29">
    <w:name w:val="CFA598BA131C4E379A48F8DE185DFE29"/>
    <w:rsid w:val="002E6391"/>
  </w:style>
  <w:style w:type="paragraph" w:customStyle="1" w:styleId="07AC944F79414D5183533A847E173A56">
    <w:name w:val="07AC944F79414D5183533A847E173A56"/>
    <w:rsid w:val="002E6391"/>
  </w:style>
  <w:style w:type="paragraph" w:customStyle="1" w:styleId="61BA92F283A948BE886CCE3C0F62E45B">
    <w:name w:val="61BA92F283A948BE886CCE3C0F62E45B"/>
    <w:rsid w:val="002E6391"/>
  </w:style>
  <w:style w:type="paragraph" w:customStyle="1" w:styleId="A944F6305FCB4169A0AF27755F0870E4">
    <w:name w:val="A944F6305FCB4169A0AF27755F0870E4"/>
    <w:rsid w:val="002E6391"/>
  </w:style>
  <w:style w:type="paragraph" w:customStyle="1" w:styleId="8566DA2D9AB54495B702FA22670307137">
    <w:name w:val="8566DA2D9AB54495B702FA2267030713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7">
    <w:name w:val="BDDC069BA3024E769263A4001CE4E1C3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7">
    <w:name w:val="F2A16D29749048C996449A3D6156FFD4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7">
    <w:name w:val="43E6293E998E4BDCAE9CDFDB20F2EEED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7">
    <w:name w:val="A2177277861D4AE9B1B8390FBDC4B556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7">
    <w:name w:val="EB65925C70664BDFA380F63D15289A71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7">
    <w:name w:val="BEDC871DFBBC4000A8881A6920C85595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7">
    <w:name w:val="B67AA64543E343A7ABF3E6E5DA3D32F1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7">
    <w:name w:val="4B1560884A5449A996ACE21A9DCE7307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7">
    <w:name w:val="4B0CBE0E03764947B61C5A2A321458CC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7">
    <w:name w:val="E23B017733694EE09B9408AE5B3AA0A9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7">
    <w:name w:val="81E6FC4FD7E84C7C81129B4D51B6AF8F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7">
    <w:name w:val="692613C4D53440EB9D5FF6454DA86A8D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7">
    <w:name w:val="234C26C179314EEC94544F8F6F285410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7">
    <w:name w:val="313CF009CB65419AA187039382D74B78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7">
    <w:name w:val="A4A9BA66B18B45E9A4FA22CBA3863089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7">
    <w:name w:val="0D34438B47554F6CB8FD5D816C88C98C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7">
    <w:name w:val="7F3BD48A20E84B799015996A49183F1A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7">
    <w:name w:val="BAA2C42A5EA4494AAFDBFD2C89E56358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7">
    <w:name w:val="A2EA6EFB26AC4DA193DD5934CE28AB95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7">
    <w:name w:val="3EA4A42D617F4810BE0EB6CA6ABA6D03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6">
    <w:name w:val="C60A01D8EC7F4E93AAD5A286ABB1E786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6">
    <w:name w:val="FBF4EBE070BF47E288101E6A7EC80F94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B6760DA3984025A664B948278BC5A96">
    <w:name w:val="A5B6760DA3984025A664B948278BC5A9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6">
    <w:name w:val="53E69EDD237F4E1D873C447570391398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6">
    <w:name w:val="D0CB1D1F56FA46FD9C72E3AF0B3895DF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6">
    <w:name w:val="EFACBFF56811489D88EB146EAC44EB1F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6">
    <w:name w:val="D13E2F0694CA4BB6BDF442A032A0A205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6">
    <w:name w:val="F62729FC9082441AA7AA2CC857032AEB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6">
    <w:name w:val="2E6D46F4859B4E3DA6892433761E6100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6">
    <w:name w:val="F784225E05CE441194C98A12D07DD35B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6">
    <w:name w:val="6B42696D8C18482DAE3175BABE90DA86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6">
    <w:name w:val="D1211BABC3EC4930835634AC4D26CC8C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6">
    <w:name w:val="D33151DCEDC84DE1A50BD47F3490891E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6">
    <w:name w:val="8FB1FF1A0C834B78910D27737C2A5181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6">
    <w:name w:val="562AAEA1EA514F8CAE8E6A5D24F22D32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6">
    <w:name w:val="B3BDB3E8E90347C082016740BDBB3063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6">
    <w:name w:val="880DDAA86BB64DA199B7B214AEFBC540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6">
    <w:name w:val="6126BAFAF76B4939B2F69179775AAA86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6">
    <w:name w:val="0E0F485B420145D4A78F816B93BCB6D2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4">
    <w:name w:val="B4B7B5A279AA49708E75F2D031B5DB9E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B5BCE81E8448A6BE59EC2D2DB5E2B14">
    <w:name w:val="C8B5BCE81E8448A6BE59EC2D2DB5E2B1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39464FB33D4D2A8BFE3A81006D7A514">
    <w:name w:val="C439464FB33D4D2A8BFE3A81006D7A51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C7413C06BD481B94C9FC85E585E4B84">
    <w:name w:val="3AC7413C06BD481B94C9FC85E585E4B8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18DAABDF9B498A88E9FD4CD12375B54">
    <w:name w:val="BB18DAABDF9B498A88E9FD4CD12375B5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20498A6DDA420EA185637791BEAB8A4">
    <w:name w:val="FC20498A6DDA420EA185637791BEAB8A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94ECBA9B9B4FD08D7609349553E7864">
    <w:name w:val="5B94ECBA9B9B4FD08D7609349553E786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C3B8E398A4E598813FBF5826D6BC93">
    <w:name w:val="D73C3B8E398A4E598813FBF5826D6BC9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54338D976C4B1DAF29AA94BFD3C8D73">
    <w:name w:val="2A54338D976C4B1DAF29AA94BFD3C8D7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E24A80125D4AB3A67FA8E0876C63673">
    <w:name w:val="96E24A80125D4AB3A67FA8E0876C6367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84FC42FE22447184EA45AE31AB7E731">
    <w:name w:val="5684FC42FE22447184EA45AE31AB7E73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31385349924249BBCDBEA798ED7B881">
    <w:name w:val="0131385349924249BBCDBEA798ED7B88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A598BA131C4E379A48F8DE185DFE291">
    <w:name w:val="CFA598BA131C4E379A48F8DE185DFE29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E6DC6A848B4362B5ED1CD9C7C2CF822">
    <w:name w:val="8FE6DC6A848B4362B5ED1CD9C7C2CF822"/>
    <w:rsid w:val="002E6391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8167DA0D64D49538E78769897D6DEF42">
    <w:name w:val="E8167DA0D64D49538E78769897D6DEF42"/>
    <w:rsid w:val="002E6391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48143389AA54C90906652913F31E80A2">
    <w:name w:val="E48143389AA54C90906652913F31E80A2"/>
    <w:rsid w:val="002E6391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07AC944F79414D5183533A847E173A561">
    <w:name w:val="07AC944F79414D5183533A847E173A56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BA92F283A948BE886CCE3C0F62E45B1">
    <w:name w:val="61BA92F283A948BE886CCE3C0F62E45B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44F6305FCB4169A0AF27755F0870E41">
    <w:name w:val="A944F6305FCB4169A0AF27755F0870E4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66DA2D9AB54495B702FA22670307138">
    <w:name w:val="8566DA2D9AB54495B702FA2267030713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8">
    <w:name w:val="BDDC069BA3024E769263A4001CE4E1C3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8">
    <w:name w:val="F2A16D29749048C996449A3D6156FFD4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8">
    <w:name w:val="43E6293E998E4BDCAE9CDFDB20F2EEED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8">
    <w:name w:val="A2177277861D4AE9B1B8390FBDC4B556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8">
    <w:name w:val="EB65925C70664BDFA380F63D15289A71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8">
    <w:name w:val="BEDC871DFBBC4000A8881A6920C85595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8">
    <w:name w:val="B67AA64543E343A7ABF3E6E5DA3D32F1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8">
    <w:name w:val="4B1560884A5449A996ACE21A9DCE7307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8">
    <w:name w:val="4B0CBE0E03764947B61C5A2A321458CC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8">
    <w:name w:val="E23B017733694EE09B9408AE5B3AA0A9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8">
    <w:name w:val="81E6FC4FD7E84C7C81129B4D51B6AF8F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8">
    <w:name w:val="692613C4D53440EB9D5FF6454DA86A8D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8">
    <w:name w:val="234C26C179314EEC94544F8F6F285410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911C158C6494D34A42696D608951AF4">
    <w:name w:val="9911C158C6494D34A42696D608951AF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8">
    <w:name w:val="313CF009CB65419AA187039382D74B78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8">
    <w:name w:val="A4A9BA66B18B45E9A4FA22CBA3863089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8">
    <w:name w:val="0D34438B47554F6CB8FD5D816C88C98C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8">
    <w:name w:val="7F3BD48A20E84B799015996A49183F1A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8">
    <w:name w:val="BAA2C42A5EA4494AAFDBFD2C89E56358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8">
    <w:name w:val="A2EA6EFB26AC4DA193DD5934CE28AB95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8">
    <w:name w:val="3EA4A42D617F4810BE0EB6CA6ABA6D03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7">
    <w:name w:val="C60A01D8EC7F4E93AAD5A286ABB1E786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7">
    <w:name w:val="FBF4EBE070BF47E288101E6A7EC80F94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7">
    <w:name w:val="53E69EDD237F4E1D873C447570391398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7">
    <w:name w:val="D0CB1D1F56FA46FD9C72E3AF0B3895DF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7">
    <w:name w:val="EFACBFF56811489D88EB146EAC44EB1F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7">
    <w:name w:val="D13E2F0694CA4BB6BDF442A032A0A205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7">
    <w:name w:val="F62729FC9082441AA7AA2CC857032AEB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7">
    <w:name w:val="2E6D46F4859B4E3DA6892433761E6100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7">
    <w:name w:val="F784225E05CE441194C98A12D07DD35B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7">
    <w:name w:val="6B42696D8C18482DAE3175BABE90DA86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7">
    <w:name w:val="D1211BABC3EC4930835634AC4D26CC8C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7">
    <w:name w:val="D33151DCEDC84DE1A50BD47F3490891E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7">
    <w:name w:val="8FB1FF1A0C834B78910D27737C2A5181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7">
    <w:name w:val="562AAEA1EA514F8CAE8E6A5D24F22D32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7">
    <w:name w:val="B3BDB3E8E90347C082016740BDBB3063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7">
    <w:name w:val="880DDAA86BB64DA199B7B214AEFBC540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7">
    <w:name w:val="6126BAFAF76B4939B2F69179775AAA86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7">
    <w:name w:val="0E0F485B420145D4A78F816B93BCB6D2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5">
    <w:name w:val="B4B7B5A279AA49708E75F2D031B5DB9E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B5BCE81E8448A6BE59EC2D2DB5E2B15">
    <w:name w:val="C8B5BCE81E8448A6BE59EC2D2DB5E2B1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39464FB33D4D2A8BFE3A81006D7A515">
    <w:name w:val="C439464FB33D4D2A8BFE3A81006D7A51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C7413C06BD481B94C9FC85E585E4B85">
    <w:name w:val="3AC7413C06BD481B94C9FC85E585E4B8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18DAABDF9B498A88E9FD4CD12375B55">
    <w:name w:val="BB18DAABDF9B498A88E9FD4CD12375B5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20498A6DDA420EA185637791BEAB8A5">
    <w:name w:val="FC20498A6DDA420EA185637791BEAB8A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94ECBA9B9B4FD08D7609349553E7865">
    <w:name w:val="5B94ECBA9B9B4FD08D7609349553E786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C3B8E398A4E598813FBF5826D6BC94">
    <w:name w:val="D73C3B8E398A4E598813FBF5826D6BC9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54338D976C4B1DAF29AA94BFD3C8D74">
    <w:name w:val="2A54338D976C4B1DAF29AA94BFD3C8D7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E24A80125D4AB3A67FA8E0876C63674">
    <w:name w:val="96E24A80125D4AB3A67FA8E0876C6367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84FC42FE22447184EA45AE31AB7E732">
    <w:name w:val="5684FC42FE22447184EA45AE31AB7E732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31385349924249BBCDBEA798ED7B882">
    <w:name w:val="0131385349924249BBCDBEA798ED7B882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A598BA131C4E379A48F8DE185DFE292">
    <w:name w:val="CFA598BA131C4E379A48F8DE185DFE292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E6DC6A848B4362B5ED1CD9C7C2CF823">
    <w:name w:val="8FE6DC6A848B4362B5ED1CD9C7C2CF823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8167DA0D64D49538E78769897D6DEF43">
    <w:name w:val="E8167DA0D64D49538E78769897D6DEF43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48143389AA54C90906652913F31E80A3">
    <w:name w:val="E48143389AA54C90906652913F31E80A3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07AC944F79414D5183533A847E173A562">
    <w:name w:val="07AC944F79414D5183533A847E173A562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BA92F283A948BE886CCE3C0F62E45B2">
    <w:name w:val="61BA92F283A948BE886CCE3C0F62E45B2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44F6305FCB4169A0AF27755F0870E42">
    <w:name w:val="A944F6305FCB4169A0AF27755F0870E42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66DA2D9AB54495B702FA22670307139">
    <w:name w:val="8566DA2D9AB54495B702FA2267030713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9">
    <w:name w:val="BDDC069BA3024E769263A4001CE4E1C3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9">
    <w:name w:val="F2A16D29749048C996449A3D6156FFD4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9">
    <w:name w:val="43E6293E998E4BDCAE9CDFDB20F2EEED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9">
    <w:name w:val="A2177277861D4AE9B1B8390FBDC4B556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9">
    <w:name w:val="EB65925C70664BDFA380F63D15289A71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9">
    <w:name w:val="BEDC871DFBBC4000A8881A6920C85595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9">
    <w:name w:val="B67AA64543E343A7ABF3E6E5DA3D32F1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9">
    <w:name w:val="4B1560884A5449A996ACE21A9DCE7307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9">
    <w:name w:val="4B0CBE0E03764947B61C5A2A321458CC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9">
    <w:name w:val="E23B017733694EE09B9408AE5B3AA0A9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9">
    <w:name w:val="81E6FC4FD7E84C7C81129B4D51B6AF8F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9">
    <w:name w:val="692613C4D53440EB9D5FF6454DA86A8D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9">
    <w:name w:val="234C26C179314EEC94544F8F6F285410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911C158C6494D34A42696D608951AF41">
    <w:name w:val="9911C158C6494D34A42696D608951AF4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39D850A4D8491AB681375990743999">
    <w:name w:val="CF39D850A4D8491AB68137599074399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9">
    <w:name w:val="313CF009CB65419AA187039382D74B78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9">
    <w:name w:val="A4A9BA66B18B45E9A4FA22CBA3863089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9">
    <w:name w:val="0D34438B47554F6CB8FD5D816C88C98C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9">
    <w:name w:val="7F3BD48A20E84B799015996A49183F1A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9">
    <w:name w:val="BAA2C42A5EA4494AAFDBFD2C89E56358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9">
    <w:name w:val="A2EA6EFB26AC4DA193DD5934CE28AB95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9">
    <w:name w:val="3EA4A42D617F4810BE0EB6CA6ABA6D03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8">
    <w:name w:val="C60A01D8EC7F4E93AAD5A286ABB1E786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8">
    <w:name w:val="FBF4EBE070BF47E288101E6A7EC80F94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8">
    <w:name w:val="53E69EDD237F4E1D873C447570391398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8">
    <w:name w:val="D0CB1D1F56FA46FD9C72E3AF0B3895DF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8">
    <w:name w:val="EFACBFF56811489D88EB146EAC44EB1F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8">
    <w:name w:val="D13E2F0694CA4BB6BDF442A032A0A205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8">
    <w:name w:val="F62729FC9082441AA7AA2CC857032AEB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8">
    <w:name w:val="2E6D46F4859B4E3DA6892433761E6100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8">
    <w:name w:val="F784225E05CE441194C98A12D07DD35B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8">
    <w:name w:val="6B42696D8C18482DAE3175BABE90DA86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8">
    <w:name w:val="D1211BABC3EC4930835634AC4D26CC8C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8">
    <w:name w:val="D33151DCEDC84DE1A50BD47F3490891E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8">
    <w:name w:val="8FB1FF1A0C834B78910D27737C2A5181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8">
    <w:name w:val="562AAEA1EA514F8CAE8E6A5D24F22D32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8">
    <w:name w:val="B3BDB3E8E90347C082016740BDBB3063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8">
    <w:name w:val="880DDAA86BB64DA199B7B214AEFBC540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8">
    <w:name w:val="6126BAFAF76B4939B2F69179775AAA86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8">
    <w:name w:val="0E0F485B420145D4A78F816B93BCB6D2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6">
    <w:name w:val="B4B7B5A279AA49708E75F2D031B5DB9E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B5BCE81E8448A6BE59EC2D2DB5E2B16">
    <w:name w:val="C8B5BCE81E8448A6BE59EC2D2DB5E2B1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39464FB33D4D2A8BFE3A81006D7A516">
    <w:name w:val="C439464FB33D4D2A8BFE3A81006D7A51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C7413C06BD481B94C9FC85E585E4B86">
    <w:name w:val="3AC7413C06BD481B94C9FC85E585E4B8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18DAABDF9B498A88E9FD4CD12375B56">
    <w:name w:val="BB18DAABDF9B498A88E9FD4CD12375B5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20498A6DDA420EA185637791BEAB8A6">
    <w:name w:val="FC20498A6DDA420EA185637791BEAB8A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94ECBA9B9B4FD08D7609349553E7866">
    <w:name w:val="5B94ECBA9B9B4FD08D7609349553E786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C3B8E398A4E598813FBF5826D6BC95">
    <w:name w:val="D73C3B8E398A4E598813FBF5826D6BC9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54338D976C4B1DAF29AA94BFD3C8D75">
    <w:name w:val="2A54338D976C4B1DAF29AA94BFD3C8D7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E24A80125D4AB3A67FA8E0876C63675">
    <w:name w:val="96E24A80125D4AB3A67FA8E0876C6367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84FC42FE22447184EA45AE31AB7E733">
    <w:name w:val="5684FC42FE22447184EA45AE31AB7E733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31385349924249BBCDBEA798ED7B883">
    <w:name w:val="0131385349924249BBCDBEA798ED7B883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A598BA131C4E379A48F8DE185DFE293">
    <w:name w:val="CFA598BA131C4E379A48F8DE185DFE293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E6DC6A848B4362B5ED1CD9C7C2CF824">
    <w:name w:val="8FE6DC6A848B4362B5ED1CD9C7C2CF824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8167DA0D64D49538E78769897D6DEF44">
    <w:name w:val="E8167DA0D64D49538E78769897D6DEF44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48143389AA54C90906652913F31E80A4">
    <w:name w:val="E48143389AA54C90906652913F31E80A4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07AC944F79414D5183533A847E173A563">
    <w:name w:val="07AC944F79414D5183533A847E173A563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BA92F283A948BE886CCE3C0F62E45B3">
    <w:name w:val="61BA92F283A948BE886CCE3C0F62E45B3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44F6305FCB4169A0AF27755F0870E43">
    <w:name w:val="A944F6305FCB4169A0AF27755F0870E43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66DA2D9AB54495B702FA226703071310">
    <w:name w:val="8566DA2D9AB54495B702FA2267030713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10">
    <w:name w:val="BDDC069BA3024E769263A4001CE4E1C3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10">
    <w:name w:val="F2A16D29749048C996449A3D6156FFD4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10">
    <w:name w:val="43E6293E998E4BDCAE9CDFDB20F2EEED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10">
    <w:name w:val="A2177277861D4AE9B1B8390FBDC4B556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10">
    <w:name w:val="EB65925C70664BDFA380F63D15289A71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10">
    <w:name w:val="BEDC871DFBBC4000A8881A6920C85595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10">
    <w:name w:val="B67AA64543E343A7ABF3E6E5DA3D32F1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10">
    <w:name w:val="4B1560884A5449A996ACE21A9DCE7307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10">
    <w:name w:val="4B0CBE0E03764947B61C5A2A321458CC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10">
    <w:name w:val="E23B017733694EE09B9408AE5B3AA0A9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10">
    <w:name w:val="81E6FC4FD7E84C7C81129B4D51B6AF8F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10">
    <w:name w:val="692613C4D53440EB9D5FF6454DA86A8D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10">
    <w:name w:val="234C26C179314EEC94544F8F6F285410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911C158C6494D34A42696D608951AF42">
    <w:name w:val="9911C158C6494D34A42696D608951AF42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39D850A4D8491AB6813759907439991">
    <w:name w:val="CF39D850A4D8491AB681375990743999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10">
    <w:name w:val="313CF009CB65419AA187039382D74B78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10">
    <w:name w:val="A4A9BA66B18B45E9A4FA22CBA3863089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10">
    <w:name w:val="0D34438B47554F6CB8FD5D816C88C98C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10">
    <w:name w:val="7F3BD48A20E84B799015996A49183F1A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10">
    <w:name w:val="BAA2C42A5EA4494AAFDBFD2C89E56358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10">
    <w:name w:val="A2EA6EFB26AC4DA193DD5934CE28AB95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10">
    <w:name w:val="3EA4A42D617F4810BE0EB6CA6ABA6D03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9">
    <w:name w:val="C60A01D8EC7F4E93AAD5A286ABB1E786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9">
    <w:name w:val="FBF4EBE070BF47E288101E6A7EC80F94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688A076C75D48069FA7A0AC8D361CD1">
    <w:name w:val="D688A076C75D48069FA7A0AC8D361CD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9">
    <w:name w:val="53E69EDD237F4E1D873C447570391398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9">
    <w:name w:val="D0CB1D1F56FA46FD9C72E3AF0B3895DF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9">
    <w:name w:val="EFACBFF56811489D88EB146EAC44EB1F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9">
    <w:name w:val="D13E2F0694CA4BB6BDF442A032A0A205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9">
    <w:name w:val="F62729FC9082441AA7AA2CC857032AEB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9">
    <w:name w:val="2E6D46F4859B4E3DA6892433761E6100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9">
    <w:name w:val="F784225E05CE441194C98A12D07DD35B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9">
    <w:name w:val="6B42696D8C18482DAE3175BABE90DA86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9">
    <w:name w:val="D1211BABC3EC4930835634AC4D26CC8C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9">
    <w:name w:val="D33151DCEDC84DE1A50BD47F3490891E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9">
    <w:name w:val="8FB1FF1A0C834B78910D27737C2A5181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9">
    <w:name w:val="562AAEA1EA514F8CAE8E6A5D24F22D32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9">
    <w:name w:val="B3BDB3E8E90347C082016740BDBB3063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9">
    <w:name w:val="880DDAA86BB64DA199B7B214AEFBC540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9">
    <w:name w:val="6126BAFAF76B4939B2F69179775AAA86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9">
    <w:name w:val="0E0F485B420145D4A78F816B93BCB6D2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7">
    <w:name w:val="B4B7B5A279AA49708E75F2D031B5DB9E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B5BCE81E8448A6BE59EC2D2DB5E2B17">
    <w:name w:val="C8B5BCE81E8448A6BE59EC2D2DB5E2B1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39464FB33D4D2A8BFE3A81006D7A517">
    <w:name w:val="C439464FB33D4D2A8BFE3A81006D7A51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C7413C06BD481B94C9FC85E585E4B87">
    <w:name w:val="3AC7413C06BD481B94C9FC85E585E4B8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18DAABDF9B498A88E9FD4CD12375B57">
    <w:name w:val="BB18DAABDF9B498A88E9FD4CD12375B5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20498A6DDA420EA185637791BEAB8A7">
    <w:name w:val="FC20498A6DDA420EA185637791BEAB8A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94ECBA9B9B4FD08D7609349553E7867">
    <w:name w:val="5B94ECBA9B9B4FD08D7609349553E786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C3B8E398A4E598813FBF5826D6BC96">
    <w:name w:val="D73C3B8E398A4E598813FBF5826D6BC9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54338D976C4B1DAF29AA94BFD3C8D76">
    <w:name w:val="2A54338D976C4B1DAF29AA94BFD3C8D7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E24A80125D4AB3A67FA8E0876C63676">
    <w:name w:val="96E24A80125D4AB3A67FA8E0876C6367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84FC42FE22447184EA45AE31AB7E734">
    <w:name w:val="5684FC42FE22447184EA45AE31AB7E73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31385349924249BBCDBEA798ED7B884">
    <w:name w:val="0131385349924249BBCDBEA798ED7B88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A598BA131C4E379A48F8DE185DFE294">
    <w:name w:val="CFA598BA131C4E379A48F8DE185DFE29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E6DC6A848B4362B5ED1CD9C7C2CF825">
    <w:name w:val="8FE6DC6A848B4362B5ED1CD9C7C2CF825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8167DA0D64D49538E78769897D6DEF45">
    <w:name w:val="E8167DA0D64D49538E78769897D6DEF45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48143389AA54C90906652913F31E80A5">
    <w:name w:val="E48143389AA54C90906652913F31E80A5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07AC944F79414D5183533A847E173A564">
    <w:name w:val="07AC944F79414D5183533A847E173A56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BA92F283A948BE886CCE3C0F62E45B4">
    <w:name w:val="61BA92F283A948BE886CCE3C0F62E45B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44F6305FCB4169A0AF27755F0870E44">
    <w:name w:val="A944F6305FCB4169A0AF27755F0870E4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66DA2D9AB54495B702FA226703071311">
    <w:name w:val="8566DA2D9AB54495B702FA2267030713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11">
    <w:name w:val="BDDC069BA3024E769263A4001CE4E1C3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11">
    <w:name w:val="F2A16D29749048C996449A3D6156FFD4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11">
    <w:name w:val="43E6293E998E4BDCAE9CDFDB20F2EEED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11">
    <w:name w:val="A2177277861D4AE9B1B8390FBDC4B556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11">
    <w:name w:val="EB65925C70664BDFA380F63D15289A71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11">
    <w:name w:val="BEDC871DFBBC4000A8881A6920C85595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11">
    <w:name w:val="B67AA64543E343A7ABF3E6E5DA3D32F1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11">
    <w:name w:val="4B1560884A5449A996ACE21A9DCE7307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11">
    <w:name w:val="4B0CBE0E03764947B61C5A2A321458CC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11">
    <w:name w:val="E23B017733694EE09B9408AE5B3AA0A9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11">
    <w:name w:val="81E6FC4FD7E84C7C81129B4D51B6AF8F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11">
    <w:name w:val="692613C4D53440EB9D5FF6454DA86A8D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11">
    <w:name w:val="234C26C179314EEC94544F8F6F285410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911C158C6494D34A42696D608951AF43">
    <w:name w:val="9911C158C6494D34A42696D608951AF43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39D850A4D8491AB6813759907439992">
    <w:name w:val="CF39D850A4D8491AB6813759907439992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11">
    <w:name w:val="313CF009CB65419AA187039382D74B78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11">
    <w:name w:val="A4A9BA66B18B45E9A4FA22CBA3863089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11">
    <w:name w:val="0D34438B47554F6CB8FD5D816C88C98C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11">
    <w:name w:val="7F3BD48A20E84B799015996A49183F1A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11">
    <w:name w:val="BAA2C42A5EA4494AAFDBFD2C89E56358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11">
    <w:name w:val="A2EA6EFB26AC4DA193DD5934CE28AB95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11">
    <w:name w:val="3EA4A42D617F4810BE0EB6CA6ABA6D03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10">
    <w:name w:val="C60A01D8EC7F4E93AAD5A286ABB1E786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10">
    <w:name w:val="FBF4EBE070BF47E288101E6A7EC80F94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688A076C75D48069FA7A0AC8D361CD11">
    <w:name w:val="D688A076C75D48069FA7A0AC8D361CD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FD7EFAC5931424CB97A6B759BF00B4D">
    <w:name w:val="4FD7EFAC5931424CB97A6B759BF00B4D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10">
    <w:name w:val="53E69EDD237F4E1D873C447570391398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10">
    <w:name w:val="D0CB1D1F56FA46FD9C72E3AF0B3895DF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10">
    <w:name w:val="EFACBFF56811489D88EB146EAC44EB1F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10">
    <w:name w:val="D13E2F0694CA4BB6BDF442A032A0A205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10">
    <w:name w:val="F62729FC9082441AA7AA2CC857032AEB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10">
    <w:name w:val="2E6D46F4859B4E3DA6892433761E6100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10">
    <w:name w:val="F784225E05CE441194C98A12D07DD35B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10">
    <w:name w:val="6B42696D8C18482DAE3175BABE90DA86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10">
    <w:name w:val="D1211BABC3EC4930835634AC4D26CC8C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10">
    <w:name w:val="D33151DCEDC84DE1A50BD47F3490891E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10">
    <w:name w:val="8FB1FF1A0C834B78910D27737C2A5181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10">
    <w:name w:val="562AAEA1EA514F8CAE8E6A5D24F22D32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10">
    <w:name w:val="B3BDB3E8E90347C082016740BDBB3063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10">
    <w:name w:val="880DDAA86BB64DA199B7B214AEFBC540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10">
    <w:name w:val="6126BAFAF76B4939B2F69179775AAA86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10">
    <w:name w:val="0E0F485B420145D4A78F816B93BCB6D2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8">
    <w:name w:val="B4B7B5A279AA49708E75F2D031B5DB9E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B5BCE81E8448A6BE59EC2D2DB5E2B18">
    <w:name w:val="C8B5BCE81E8448A6BE59EC2D2DB5E2B1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39464FB33D4D2A8BFE3A81006D7A518">
    <w:name w:val="C439464FB33D4D2A8BFE3A81006D7A51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C7413C06BD481B94C9FC85E585E4B88">
    <w:name w:val="3AC7413C06BD481B94C9FC85E585E4B8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18DAABDF9B498A88E9FD4CD12375B58">
    <w:name w:val="BB18DAABDF9B498A88E9FD4CD12375B5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20498A6DDA420EA185637791BEAB8A8">
    <w:name w:val="FC20498A6DDA420EA185637791BEAB8A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94ECBA9B9B4FD08D7609349553E7868">
    <w:name w:val="5B94ECBA9B9B4FD08D7609349553E786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C3B8E398A4E598813FBF5826D6BC97">
    <w:name w:val="D73C3B8E398A4E598813FBF5826D6BC9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54338D976C4B1DAF29AA94BFD3C8D77">
    <w:name w:val="2A54338D976C4B1DAF29AA94BFD3C8D7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E24A80125D4AB3A67FA8E0876C63677">
    <w:name w:val="96E24A80125D4AB3A67FA8E0876C6367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84FC42FE22447184EA45AE31AB7E735">
    <w:name w:val="5684FC42FE22447184EA45AE31AB7E73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31385349924249BBCDBEA798ED7B885">
    <w:name w:val="0131385349924249BBCDBEA798ED7B88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A598BA131C4E379A48F8DE185DFE295">
    <w:name w:val="CFA598BA131C4E379A48F8DE185DFE29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E6DC6A848B4362B5ED1CD9C7C2CF826">
    <w:name w:val="8FE6DC6A848B4362B5ED1CD9C7C2CF826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8167DA0D64D49538E78769897D6DEF46">
    <w:name w:val="E8167DA0D64D49538E78769897D6DEF46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48143389AA54C90906652913F31E80A6">
    <w:name w:val="E48143389AA54C90906652913F31E80A6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07AC944F79414D5183533A847E173A565">
    <w:name w:val="07AC944F79414D5183533A847E173A56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BA92F283A948BE886CCE3C0F62E45B5">
    <w:name w:val="61BA92F283A948BE886CCE3C0F62E45B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44F6305FCB4169A0AF27755F0870E45">
    <w:name w:val="A944F6305FCB4169A0AF27755F0870E4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BDB3D5B98F34E85A12BB7C251E08C4B">
    <w:name w:val="DBDB3D5B98F34E85A12BB7C251E08C4B"/>
    <w:rsid w:val="00C32AD0"/>
  </w:style>
  <w:style w:type="paragraph" w:customStyle="1" w:styleId="2C8D0E5F4F8B4AEBAEB843C1915E770A">
    <w:name w:val="2C8D0E5F4F8B4AEBAEB843C1915E770A"/>
    <w:rsid w:val="00C32AD0"/>
  </w:style>
  <w:style w:type="paragraph" w:customStyle="1" w:styleId="BE9DEAB2F45447EE9C0A813DA5CCFCD9">
    <w:name w:val="BE9DEAB2F45447EE9C0A813DA5CCFCD9"/>
    <w:rsid w:val="00C32AD0"/>
  </w:style>
  <w:style w:type="paragraph" w:customStyle="1" w:styleId="F3A222A054B6412684BA1FCC1CB0AA05">
    <w:name w:val="F3A222A054B6412684BA1FCC1CB0AA05"/>
    <w:rsid w:val="00C32AD0"/>
  </w:style>
  <w:style w:type="paragraph" w:customStyle="1" w:styleId="66C694B0120A43CAA3E1AE40F3503CEA">
    <w:name w:val="66C694B0120A43CAA3E1AE40F3503CEA"/>
    <w:rsid w:val="007E3286"/>
    <w:pPr>
      <w:spacing w:after="160" w:line="259" w:lineRule="auto"/>
    </w:pPr>
  </w:style>
  <w:style w:type="paragraph" w:customStyle="1" w:styleId="719D1477E5734C208BDB648600F3FB24">
    <w:name w:val="719D1477E5734C208BDB648600F3FB24"/>
    <w:rsid w:val="007E3286"/>
    <w:pPr>
      <w:spacing w:after="160" w:line="259" w:lineRule="auto"/>
    </w:pPr>
  </w:style>
  <w:style w:type="paragraph" w:customStyle="1" w:styleId="BC2669662CB3469D9C918B6CF27AD12E">
    <w:name w:val="BC2669662CB3469D9C918B6CF27AD12E"/>
    <w:rsid w:val="007E3286"/>
    <w:pPr>
      <w:spacing w:after="160" w:line="259" w:lineRule="auto"/>
    </w:pPr>
  </w:style>
  <w:style w:type="paragraph" w:customStyle="1" w:styleId="555E6F4D287947A3BD91CB959994705A">
    <w:name w:val="555E6F4D287947A3BD91CB959994705A"/>
    <w:rsid w:val="004C22E3"/>
    <w:pPr>
      <w:spacing w:after="160" w:line="259" w:lineRule="auto"/>
    </w:pPr>
  </w:style>
  <w:style w:type="paragraph" w:customStyle="1" w:styleId="B88C91CE1B8C4E8082E4A29AD56F4CB3">
    <w:name w:val="B88C91CE1B8C4E8082E4A29AD56F4CB3"/>
    <w:rsid w:val="004C22E3"/>
    <w:pPr>
      <w:spacing w:after="160" w:line="259" w:lineRule="auto"/>
    </w:pPr>
  </w:style>
  <w:style w:type="paragraph" w:customStyle="1" w:styleId="94FD6C0194554936A8C73270C88E2AD1">
    <w:name w:val="94FD6C0194554936A8C73270C88E2AD1"/>
    <w:rsid w:val="004C22E3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9A4E4-D975-45B2-85D8-C699BC5F7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</Template>
  <TotalTime>7</TotalTime>
  <Pages>1</Pages>
  <Words>83</Words>
  <Characters>449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UEMA</Company>
  <LinksUpToDate>false</LinksUpToDate>
  <CharactersWithSpaces>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Coordenadoria de Pesquisa</dc:creator>
  <cp:lastModifiedBy>Núcleo de Inovação Tecnologica UEMA</cp:lastModifiedBy>
  <cp:revision>24</cp:revision>
  <cp:lastPrinted>2010-07-29T18:20:00Z</cp:lastPrinted>
  <dcterms:created xsi:type="dcterms:W3CDTF">2018-07-03T13:19:00Z</dcterms:created>
  <dcterms:modified xsi:type="dcterms:W3CDTF">2019-04-02T17:09:00Z</dcterms:modified>
</cp:coreProperties>
</file>